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2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7933"/>
      </w:tblGrid>
      <w:tr w:rsidR="00B206BA" w14:paraId="61BD2E7A" w14:textId="77777777" w:rsidTr="001E2EB1">
        <w:tc>
          <w:tcPr>
            <w:tcW w:w="2127" w:type="dxa"/>
          </w:tcPr>
          <w:p w14:paraId="6E143606" w14:textId="77777777" w:rsidR="00B206BA" w:rsidRPr="00A61A43" w:rsidRDefault="00B206BA" w:rsidP="00B206BA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 w:rsidRPr="00A61A43"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  <w:t>Datum</w:t>
            </w:r>
          </w:p>
          <w:p w14:paraId="18696D9B" w14:textId="3734A52D" w:rsidR="00B206BA" w:rsidRPr="00977A93" w:rsidRDefault="00B206BA" w:rsidP="00B206BA">
            <w:pPr>
              <w:pStyle w:val="Kleinetiteltjes"/>
              <w:ind w:left="-113"/>
              <w:rPr>
                <w:rFonts w:cs="Times New Roman (Hoofdtekst CS)"/>
                <w:b w:val="0"/>
                <w:color w:val="auto"/>
              </w:rPr>
            </w:pPr>
            <w:r w:rsidRPr="00977A93">
              <w:rPr>
                <w:rFonts w:cs="Times New Roman (Hoofdtekst CS)"/>
                <w:b w:val="0"/>
                <w:color w:val="auto"/>
              </w:rPr>
              <w:fldChar w:fldCharType="begin"/>
            </w:r>
            <w:r w:rsidRPr="00977A93">
              <w:rPr>
                <w:rFonts w:cs="Times New Roman (Hoofdtekst CS)"/>
                <w:b w:val="0"/>
                <w:color w:val="auto"/>
              </w:rPr>
              <w:instrText xml:space="preserve"> DATE  \* MERGEFORMAT </w:instrText>
            </w:r>
            <w:r w:rsidRPr="00977A93">
              <w:rPr>
                <w:rFonts w:cs="Times New Roman (Hoofdtekst CS)"/>
                <w:b w:val="0"/>
                <w:color w:val="auto"/>
              </w:rPr>
              <w:fldChar w:fldCharType="separate"/>
            </w:r>
            <w:r w:rsidR="001E2EB1">
              <w:rPr>
                <w:rFonts w:cs="Times New Roman (Hoofdtekst CS)"/>
                <w:b w:val="0"/>
                <w:noProof/>
                <w:color w:val="auto"/>
              </w:rPr>
              <w:t>10-3-2026</w:t>
            </w:r>
            <w:r w:rsidRPr="00977A93">
              <w:rPr>
                <w:rFonts w:cs="Times New Roman (Hoofdtekst CS)"/>
                <w:b w:val="0"/>
                <w:color w:val="auto"/>
              </w:rPr>
              <w:fldChar w:fldCharType="end"/>
            </w:r>
          </w:p>
          <w:p w14:paraId="04DB57FD" w14:textId="77777777" w:rsidR="00B206BA" w:rsidRPr="00A61A43" w:rsidRDefault="00B206BA" w:rsidP="00B206BA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2693" w:type="dxa"/>
          </w:tcPr>
          <w:p w14:paraId="1DF4E3CC" w14:textId="25E9AEFA" w:rsidR="00B206BA" w:rsidRPr="00A61A43" w:rsidRDefault="00B206BA" w:rsidP="00B206BA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  <w:t xml:space="preserve">Wie </w:t>
            </w:r>
          </w:p>
          <w:p w14:paraId="56D3D190" w14:textId="3A18D598" w:rsidR="00B206BA" w:rsidRPr="00977A93" w:rsidRDefault="001E2EB1" w:rsidP="00B206BA">
            <w:pPr>
              <w:pStyle w:val="Kleinetiteltjes"/>
              <w:ind w:left="-113"/>
              <w:rPr>
                <w:rFonts w:cs="Times New Roman (Hoofdtekst CS)"/>
                <w:b w:val="0"/>
                <w:color w:val="auto"/>
              </w:rPr>
            </w:pPr>
            <w:r>
              <w:rPr>
                <w:rFonts w:cs="Times New Roman (Hoofdtekst CS)"/>
                <w:b w:val="0"/>
                <w:color w:val="auto"/>
              </w:rPr>
              <w:t>Communicatie ZHB</w:t>
            </w:r>
          </w:p>
          <w:p w14:paraId="171B73F5" w14:textId="77777777" w:rsidR="00B206BA" w:rsidRDefault="00B206BA" w:rsidP="00B206BA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7933" w:type="dxa"/>
          </w:tcPr>
          <w:p w14:paraId="133C2E09" w14:textId="62E0E6AF" w:rsidR="00B206BA" w:rsidRPr="00977A93" w:rsidRDefault="00B206BA" w:rsidP="001E2EB1">
            <w:pPr>
              <w:pStyle w:val="Kleinetiteltjes"/>
              <w:ind w:left="-108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 w:rsidRPr="00977A93"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  <w:t>Onderwerp</w:t>
            </w:r>
          </w:p>
          <w:p w14:paraId="06BED34F" w14:textId="5D875C44" w:rsidR="00B206BA" w:rsidRDefault="001E2EB1" w:rsidP="001E2EB1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  <w:r w:rsidRPr="001E2EB1">
              <w:rPr>
                <w:rFonts w:cs="Times New Roman (Hoofdtekst CS)"/>
                <w:b w:val="0"/>
                <w:color w:val="auto"/>
              </w:rPr>
              <w:t>Uitnodiging medewerkersbijeenkomst</w:t>
            </w:r>
          </w:p>
        </w:tc>
      </w:tr>
    </w:tbl>
    <w:p w14:paraId="382FB647" w14:textId="3C450EA0" w:rsidR="00621FDB" w:rsidRPr="00CB009C" w:rsidRDefault="001E2EB1" w:rsidP="001E2EB1">
      <w:pPr>
        <w:pStyle w:val="Kop1"/>
      </w:pPr>
      <w:r w:rsidRPr="001E2EB1">
        <w:t>Uitnodiging medewerkersbijeenkoms</w:t>
      </w:r>
      <w:r>
        <w:t>t Bereikbare Haven</w:t>
      </w:r>
    </w:p>
    <w:p w14:paraId="109F1657" w14:textId="77777777" w:rsidR="001E2EB1" w:rsidRDefault="001E2EB1" w:rsidP="00621FDB"/>
    <w:p w14:paraId="36278FA6" w14:textId="77777777" w:rsidR="001E2EB1" w:rsidRPr="002F3D3D" w:rsidRDefault="001E2EB1" w:rsidP="001E2EB1">
      <w:pPr>
        <w:pStyle w:val="Kop2"/>
        <w:rPr>
          <w:rFonts w:eastAsia="Calibri"/>
        </w:rPr>
      </w:pPr>
      <w:r w:rsidRPr="002F3D3D">
        <w:rPr>
          <w:rFonts w:eastAsia="Calibri"/>
        </w:rPr>
        <w:t>Inleiding</w:t>
      </w:r>
    </w:p>
    <w:p w14:paraId="26BEABA6" w14:textId="77777777" w:rsidR="001E2EB1" w:rsidRDefault="001E2EB1" w:rsidP="001E2EB1"/>
    <w:p w14:paraId="7BCBB8B2" w14:textId="5B6A99E6" w:rsidR="001E2EB1" w:rsidRDefault="001E2EB1" w:rsidP="001E2EB1">
      <w:r>
        <w:t xml:space="preserve">De volgende </w:t>
      </w:r>
      <w:r>
        <w:t>uitnodiging</w:t>
      </w:r>
      <w:r>
        <w:t xml:space="preserve"> kan door </w:t>
      </w:r>
      <w:r>
        <w:t>werkgevers in de havenregio Rotterdam</w:t>
      </w:r>
      <w:r>
        <w:t xml:space="preserve"> worden verstuurd naar </w:t>
      </w:r>
      <w:r>
        <w:t>hun werknemers</w:t>
      </w:r>
      <w:r>
        <w:t xml:space="preserve">, om hen te stimuleren </w:t>
      </w:r>
      <w:r>
        <w:t>naar de medewerkersbijeenkomst rondom Bereikbare Haven.</w:t>
      </w:r>
    </w:p>
    <w:p w14:paraId="51798A1C" w14:textId="77777777" w:rsidR="001E2EB1" w:rsidRDefault="001E2EB1" w:rsidP="001E2EB1"/>
    <w:p w14:paraId="3EB44158" w14:textId="33019039" w:rsidR="001E2EB1" w:rsidRPr="00CB009C" w:rsidRDefault="001E2EB1" w:rsidP="001E2EB1">
      <w:r>
        <w:t xml:space="preserve">Deze </w:t>
      </w:r>
      <w:r>
        <w:t>uitnodiging</w:t>
      </w:r>
      <w:r>
        <w:t xml:space="preserve"> is onderdeel van de uitnodiging ‘</w:t>
      </w:r>
      <w:r>
        <w:t>Slim naar je werk in de haven</w:t>
      </w:r>
      <w:r>
        <w:t xml:space="preserve">’, die gericht is op werkgevers. </w:t>
      </w:r>
      <w:r>
        <w:t xml:space="preserve">Doel is dat zoveel mogelijk medewerkers naar deze bijeenkomst komen en daar zoveel mogelijk aanmeldingen uit voortkomen,. </w:t>
      </w:r>
      <w:r>
        <w:t xml:space="preserve">Deze campagne is voortgekomen uit het programma Bereikbare Haven. </w:t>
      </w:r>
    </w:p>
    <w:p w14:paraId="243B9966" w14:textId="77777777" w:rsidR="001E2EB1" w:rsidRDefault="001E2EB1" w:rsidP="001E2EB1">
      <w:pPr>
        <w:autoSpaceDE w:val="0"/>
        <w:autoSpaceDN w:val="0"/>
        <w:adjustRightInd w:val="0"/>
        <w:spacing w:line="288" w:lineRule="auto"/>
        <w:textAlignment w:val="center"/>
        <w:rPr>
          <w:rFonts w:ascii="MinionPro-Regular" w:eastAsia="Calibri" w:hAnsi="MinionPro-Regular" w:cs="MinionPro-Regular"/>
          <w:color w:val="000000"/>
          <w:sz w:val="24"/>
        </w:rPr>
      </w:pPr>
    </w:p>
    <w:p w14:paraId="1D789C06" w14:textId="3A977AE8" w:rsidR="001E2EB1" w:rsidRPr="00CB009C" w:rsidRDefault="001E2EB1" w:rsidP="001E2EB1">
      <w:pPr>
        <w:pStyle w:val="Kop2"/>
        <w:rPr>
          <w:rFonts w:eastAsia="Calibri"/>
        </w:rPr>
      </w:pPr>
      <w:r>
        <w:rPr>
          <w:rFonts w:eastAsia="Calibri"/>
        </w:rPr>
        <w:t xml:space="preserve">Inhoud </w:t>
      </w:r>
      <w:r>
        <w:rPr>
          <w:rFonts w:eastAsia="Calibri"/>
        </w:rPr>
        <w:t>uitnodiging</w:t>
      </w:r>
    </w:p>
    <w:p w14:paraId="37064DF9" w14:textId="77777777" w:rsidR="001E2EB1" w:rsidRDefault="001E2EB1" w:rsidP="001E2EB1">
      <w:pPr>
        <w:rPr>
          <w:b/>
          <w:bCs/>
        </w:rPr>
      </w:pPr>
    </w:p>
    <w:p w14:paraId="07EA215A" w14:textId="7B9142B8" w:rsidR="001E2EB1" w:rsidRPr="006A1377" w:rsidRDefault="001E2EB1" w:rsidP="006A7D8B">
      <w:pPr>
        <w:ind w:right="-425"/>
      </w:pPr>
      <w:r w:rsidRPr="006A7D8B">
        <w:rPr>
          <w:b/>
          <w:bCs/>
        </w:rPr>
        <w:t>Onderwerpregel:</w:t>
      </w:r>
      <w:r w:rsidRPr="006A7D8B">
        <w:t xml:space="preserve"> </w:t>
      </w:r>
      <w:r w:rsidR="00200D69" w:rsidRPr="00200D69">
        <w:t>S</w:t>
      </w:r>
      <w:r w:rsidR="006A7D8B" w:rsidRPr="006A7D8B">
        <w:t xml:space="preserve">nel, gemakkelijk en voordelig </w:t>
      </w:r>
      <w:r w:rsidR="00200D69" w:rsidRPr="006A7D8B">
        <w:t>naar je werk in de haven?</w:t>
      </w:r>
      <w:r w:rsidR="00200D69">
        <w:t xml:space="preserve"> </w:t>
      </w:r>
      <w:r w:rsidR="00200D69" w:rsidRPr="00200D69">
        <w:t>Ontdek het vóór 1 juli!</w:t>
      </w:r>
    </w:p>
    <w:p w14:paraId="3C0E2FA5" w14:textId="7F9DF0CD" w:rsidR="001E2EB1" w:rsidRDefault="001E2EB1" w:rsidP="00690FA5">
      <w:pPr>
        <w:ind w:right="-284"/>
      </w:pPr>
      <w:r w:rsidRPr="006A1377">
        <w:rPr>
          <w:b/>
          <w:bCs/>
        </w:rPr>
        <w:t>Aan:</w:t>
      </w:r>
      <w:r w:rsidRPr="006A1377">
        <w:t xml:space="preserve"> </w:t>
      </w:r>
      <w:r w:rsidR="00690FA5">
        <w:t xml:space="preserve">medewerkers van bedrijven </w:t>
      </w:r>
      <w:r>
        <w:t>in de havenregio Rotterdam</w:t>
      </w:r>
      <w:r>
        <w:t xml:space="preserve"> die medewerking hebben toegezegd</w:t>
      </w:r>
    </w:p>
    <w:p w14:paraId="07469E64" w14:textId="77777777" w:rsidR="001E2EB1" w:rsidRDefault="001E2EB1" w:rsidP="001E2EB1"/>
    <w:p w14:paraId="3B3726D0" w14:textId="77777777" w:rsidR="001E2EB1" w:rsidRDefault="001E2EB1" w:rsidP="001E2EB1">
      <w:r>
        <w:t>Beste [voornaam achternaam],</w:t>
      </w:r>
    </w:p>
    <w:p w14:paraId="2460B35F" w14:textId="77777777" w:rsidR="006A7D8B" w:rsidRDefault="006A7D8B" w:rsidP="00200D69"/>
    <w:p w14:paraId="4B565275" w14:textId="27CEA82E" w:rsidR="00200D69" w:rsidRPr="00200D69" w:rsidRDefault="00200D69" w:rsidP="00200D69">
      <w:r w:rsidRPr="00200D69">
        <w:t>Dagelijks naar de haven reizen kan sneller</w:t>
      </w:r>
      <w:r w:rsidR="006A7D8B">
        <w:t>, gemakkelijker</w:t>
      </w:r>
      <w:r w:rsidRPr="00200D69">
        <w:t xml:space="preserve"> en </w:t>
      </w:r>
      <w:r w:rsidR="006A7D8B">
        <w:t>voordeliger</w:t>
      </w:r>
      <w:r w:rsidRPr="00200D69">
        <w:t>. Daarom organiseren wij binnenkort een korte, laagdrempelige informatiesessie over nieuwe manieren van reizen</w:t>
      </w:r>
      <w:r w:rsidR="00690FA5">
        <w:t>,</w:t>
      </w:r>
      <w:r w:rsidRPr="00200D69">
        <w:t xml:space="preserve"> die direct voordeel voor jou opleveren.</w:t>
      </w:r>
      <w:r w:rsidR="006A7D8B">
        <w:t xml:space="preserve"> We doen dat samen </w:t>
      </w:r>
      <w:r w:rsidR="006A7D8B" w:rsidRPr="00200D69">
        <w:t xml:space="preserve">met </w:t>
      </w:r>
      <w:r w:rsidR="00690FA5">
        <w:t>de organisatie ‘</w:t>
      </w:r>
      <w:r w:rsidR="006A7D8B" w:rsidRPr="00200D69">
        <w:t>Zuid-Holland Bereikbaar</w:t>
      </w:r>
      <w:r w:rsidR="00690FA5">
        <w:t>’; zijn organiseren dit vervoer</w:t>
      </w:r>
      <w:r w:rsidR="006A7D8B">
        <w:t xml:space="preserve">. </w:t>
      </w:r>
    </w:p>
    <w:p w14:paraId="49A64046" w14:textId="77777777" w:rsidR="00200D69" w:rsidRPr="00200D69" w:rsidRDefault="00200D69" w:rsidP="00200D69">
      <w:r w:rsidRPr="00200D69">
        <w:t> </w:t>
      </w:r>
    </w:p>
    <w:p w14:paraId="09FC9B3E" w14:textId="3E16B9BD" w:rsidR="00200D69" w:rsidRDefault="00200D69" w:rsidP="00200D69">
      <w:pPr>
        <w:rPr>
          <w:b/>
          <w:bCs/>
          <w:color w:val="E4027E" w:themeColor="accent3"/>
        </w:rPr>
      </w:pPr>
      <w:r w:rsidRPr="00200D69">
        <w:rPr>
          <w:b/>
          <w:bCs/>
          <w:color w:val="E4027E" w:themeColor="accent3"/>
        </w:rPr>
        <w:t>Waarom zou je komen luisteren?</w:t>
      </w:r>
    </w:p>
    <w:p w14:paraId="41AAB775" w14:textId="2319A05B" w:rsidR="00EF17B2" w:rsidRDefault="00EF17B2" w:rsidP="00200D69">
      <w:r w:rsidRPr="00200D69">
        <w:t xml:space="preserve">Veel collega’s ontdekken tijdens deze </w:t>
      </w:r>
      <w:r>
        <w:t xml:space="preserve">presentatie </w:t>
      </w:r>
      <w:r w:rsidRPr="00200D69">
        <w:t xml:space="preserve">dat hun dagelijkse rit een stuk </w:t>
      </w:r>
      <w:r>
        <w:t>sneller, gemakkelijker</w:t>
      </w:r>
      <w:r w:rsidRPr="00200D69">
        <w:t xml:space="preserve"> en voordeliger kan.</w:t>
      </w:r>
      <w:r>
        <w:t xml:space="preserve"> Enkele voordelen van het nieuwe vervoersysteem:</w:t>
      </w:r>
    </w:p>
    <w:p w14:paraId="28171572" w14:textId="77777777" w:rsidR="00EF17B2" w:rsidRPr="00200D69" w:rsidRDefault="00EF17B2" w:rsidP="00200D69">
      <w:pPr>
        <w:rPr>
          <w:b/>
          <w:bCs/>
          <w:color w:val="E4027E" w:themeColor="accent3"/>
        </w:rPr>
      </w:pPr>
    </w:p>
    <w:p w14:paraId="32E42F42" w14:textId="710C4A14" w:rsidR="00200D69" w:rsidRPr="00200D69" w:rsidRDefault="00200D69" w:rsidP="00EF17B2">
      <w:pPr>
        <w:pStyle w:val="Lijstalinea"/>
        <w:numPr>
          <w:ilvl w:val="0"/>
          <w:numId w:val="1"/>
        </w:numPr>
        <w:ind w:left="360"/>
      </w:pPr>
      <w:r w:rsidRPr="00EF17B2">
        <w:rPr>
          <w:b/>
          <w:bCs/>
          <w:color w:val="203A8F" w:themeColor="text1"/>
        </w:rPr>
        <w:t>Bespaar honderden euro’s</w:t>
      </w:r>
      <w:r w:rsidRPr="00200D69">
        <w:t xml:space="preserve">: Ontdek hoe je jouw reiskosten flink omlaag brengt. </w:t>
      </w:r>
      <w:r w:rsidR="00EF17B2">
        <w:t xml:space="preserve">Wil je als chauffeur fungeren bij carpoolen of </w:t>
      </w:r>
      <w:proofErr w:type="spellStart"/>
      <w:r w:rsidR="00EF17B2">
        <w:t>vanpoolen</w:t>
      </w:r>
      <w:proofErr w:type="spellEnd"/>
      <w:r w:rsidR="00EF17B2">
        <w:t>, dan levert dat nog extra financieel voordeel op.</w:t>
      </w:r>
      <w:r w:rsidR="00EF17B2">
        <w:t xml:space="preserve"> </w:t>
      </w:r>
      <w:r w:rsidRPr="00200D69">
        <w:t>Let op: tot 1 juli profiteer je van een extra gunstige regeling!</w:t>
      </w:r>
    </w:p>
    <w:p w14:paraId="4AD52796" w14:textId="1A89268B" w:rsidR="00200D69" w:rsidRPr="00200D69" w:rsidRDefault="00200D69" w:rsidP="00EF17B2">
      <w:pPr>
        <w:pStyle w:val="Lijstalinea"/>
        <w:numPr>
          <w:ilvl w:val="0"/>
          <w:numId w:val="1"/>
        </w:numPr>
        <w:ind w:left="360"/>
      </w:pPr>
      <w:r w:rsidRPr="00EF17B2">
        <w:rPr>
          <w:b/>
          <w:bCs/>
          <w:color w:val="203A8F" w:themeColor="text1"/>
        </w:rPr>
        <w:lastRenderedPageBreak/>
        <w:t>Reis als een VIP</w:t>
      </w:r>
      <w:r w:rsidRPr="00200D69">
        <w:t xml:space="preserve">: </w:t>
      </w:r>
      <w:r w:rsidR="00690FA5">
        <w:t>m</w:t>
      </w:r>
      <w:r w:rsidRPr="00200D69">
        <w:t>aak kennis met onze luxe elektrische bussen</w:t>
      </w:r>
      <w:r w:rsidR="00EF17B2">
        <w:t>,</w:t>
      </w:r>
      <w:r w:rsidRPr="00200D69">
        <w:t xml:space="preserve"> die over de busbaan de file voorbijrijden</w:t>
      </w:r>
      <w:r w:rsidR="00690FA5">
        <w:t>. Te</w:t>
      </w:r>
      <w:r w:rsidRPr="00200D69">
        <w:t>rwijl de rest stilstaat, rijd jij door.</w:t>
      </w:r>
    </w:p>
    <w:p w14:paraId="6E5C85EC" w14:textId="38E634EF" w:rsidR="00200D69" w:rsidRDefault="00200D69" w:rsidP="00EF17B2">
      <w:pPr>
        <w:pStyle w:val="Lijstalinea"/>
        <w:numPr>
          <w:ilvl w:val="0"/>
          <w:numId w:val="1"/>
        </w:numPr>
        <w:ind w:left="360"/>
      </w:pPr>
      <w:r w:rsidRPr="00EF17B2">
        <w:rPr>
          <w:b/>
          <w:bCs/>
          <w:color w:val="203A8F" w:themeColor="text1"/>
        </w:rPr>
        <w:t>Maximale vrijheid</w:t>
      </w:r>
      <w:r w:rsidRPr="00200D69">
        <w:t xml:space="preserve">: Of je nu kiest voor </w:t>
      </w:r>
      <w:proofErr w:type="spellStart"/>
      <w:r w:rsidRPr="00200D69">
        <w:t>vanpooling</w:t>
      </w:r>
      <w:proofErr w:type="spellEnd"/>
      <w:r w:rsidRPr="00200D69">
        <w:t>, carpooling met een collega of de hopper</w:t>
      </w:r>
      <w:r w:rsidR="00690FA5">
        <w:t xml:space="preserve"> (die je op afroep reserveert):</w:t>
      </w:r>
      <w:r w:rsidRPr="00200D69">
        <w:t xml:space="preserve"> via een </w:t>
      </w:r>
      <w:r w:rsidR="00690FA5">
        <w:t xml:space="preserve">klik op de </w:t>
      </w:r>
      <w:r w:rsidRPr="00200D69">
        <w:t>app bepaal je per dag hoe je</w:t>
      </w:r>
      <w:r w:rsidR="00690FA5">
        <w:t xml:space="preserve"> het liefst</w:t>
      </w:r>
      <w:r w:rsidRPr="00200D69">
        <w:t xml:space="preserve"> reist. Je zit nergens aan vast.</w:t>
      </w:r>
    </w:p>
    <w:p w14:paraId="6E8AA62B" w14:textId="1F53028A" w:rsidR="00200D69" w:rsidRPr="00200D69" w:rsidRDefault="00200D69" w:rsidP="00EF17B2">
      <w:pPr>
        <w:pStyle w:val="Lijstalinea"/>
        <w:numPr>
          <w:ilvl w:val="0"/>
          <w:numId w:val="1"/>
        </w:numPr>
        <w:ind w:left="360"/>
      </w:pPr>
      <w:r w:rsidRPr="00EF17B2">
        <w:rPr>
          <w:b/>
          <w:bCs/>
          <w:color w:val="203A8F" w:themeColor="text1"/>
        </w:rPr>
        <w:t>Vrijblijvend uitproberen</w:t>
      </w:r>
      <w:r w:rsidRPr="00200D69">
        <w:t>: </w:t>
      </w:r>
      <w:r w:rsidR="00690FA5">
        <w:t>h</w:t>
      </w:r>
      <w:r w:rsidRPr="00200D69">
        <w:t>oor hoe je deze nieuwe opties zonder enige verplichting kunt testen.</w:t>
      </w:r>
    </w:p>
    <w:p w14:paraId="5815AE24" w14:textId="77777777" w:rsidR="00200D69" w:rsidRPr="00200D69" w:rsidRDefault="00200D69" w:rsidP="00200D69">
      <w:r w:rsidRPr="00200D69">
        <w:t> </w:t>
      </w:r>
    </w:p>
    <w:p w14:paraId="67244AB5" w14:textId="66BEA55C" w:rsidR="00EF17B2" w:rsidRPr="00EF17B2" w:rsidRDefault="00EF17B2" w:rsidP="00200D69">
      <w:pPr>
        <w:rPr>
          <w:b/>
          <w:bCs/>
          <w:color w:val="E4027E" w:themeColor="accent3"/>
        </w:rPr>
      </w:pPr>
      <w:r w:rsidRPr="00EF17B2">
        <w:rPr>
          <w:b/>
          <w:bCs/>
          <w:color w:val="E4027E" w:themeColor="accent3"/>
        </w:rPr>
        <w:t>V</w:t>
      </w:r>
      <w:r w:rsidRPr="00200D69">
        <w:rPr>
          <w:b/>
          <w:bCs/>
          <w:color w:val="E4027E" w:themeColor="accent3"/>
        </w:rPr>
        <w:t>olop ruimte voor vragen</w:t>
      </w:r>
      <w:r w:rsidRPr="00EF17B2">
        <w:rPr>
          <w:b/>
          <w:bCs/>
          <w:color w:val="E4027E" w:themeColor="accent3"/>
        </w:rPr>
        <w:t xml:space="preserve"> </w:t>
      </w:r>
    </w:p>
    <w:p w14:paraId="52C671EB" w14:textId="61968975" w:rsidR="00200D69" w:rsidRPr="00200D69" w:rsidRDefault="00200D69" w:rsidP="00200D69">
      <w:r w:rsidRPr="00200D69">
        <w:t>De presentatie duurt ongeveer 20 minuten en er is volop ruimte voor vragen. We organiseren twee momenten, zodat iedereen kan aansluiten:</w:t>
      </w:r>
    </w:p>
    <w:p w14:paraId="220D3238" w14:textId="77777777" w:rsidR="00200D69" w:rsidRPr="00200D69" w:rsidRDefault="00200D69" w:rsidP="00200D69">
      <w:r w:rsidRPr="00200D69">
        <w:t> </w:t>
      </w:r>
    </w:p>
    <w:p w14:paraId="6F4C4CC2" w14:textId="5F47B7B1" w:rsidR="00200D69" w:rsidRPr="00200D69" w:rsidRDefault="00200D69" w:rsidP="00200D69">
      <w:r w:rsidRPr="00200D69">
        <w:rPr>
          <w:b/>
          <w:bCs/>
        </w:rPr>
        <w:t>Sessie 1</w:t>
      </w:r>
      <w:r w:rsidR="00690FA5">
        <w:rPr>
          <w:b/>
          <w:bCs/>
        </w:rPr>
        <w:t xml:space="preserve"> </w:t>
      </w:r>
      <w:r w:rsidR="00690FA5" w:rsidRPr="00690FA5">
        <w:t>voor p</w:t>
      </w:r>
      <w:r w:rsidRPr="00200D69">
        <w:t>loegendienst</w:t>
      </w:r>
      <w:r w:rsidR="00690FA5" w:rsidRPr="00690FA5">
        <w:t>en</w:t>
      </w:r>
      <w:r w:rsidRPr="00200D69">
        <w:t>: [</w:t>
      </w:r>
      <w:r w:rsidR="00690FA5">
        <w:t>d</w:t>
      </w:r>
      <w:r w:rsidRPr="00200D69">
        <w:t>atum] om [</w:t>
      </w:r>
      <w:r w:rsidR="00690FA5">
        <w:t>t</w:t>
      </w:r>
      <w:r w:rsidRPr="00200D69">
        <w:t>ijd] in [</w:t>
      </w:r>
      <w:r w:rsidR="00690FA5">
        <w:t>l</w:t>
      </w:r>
      <w:r w:rsidRPr="00200D69">
        <w:t>ocatie</w:t>
      </w:r>
      <w:r w:rsidR="00690FA5">
        <w:t xml:space="preserve"> en plek, </w:t>
      </w:r>
      <w:proofErr w:type="spellStart"/>
      <w:r w:rsidR="00690FA5">
        <w:t>vb</w:t>
      </w:r>
      <w:proofErr w:type="spellEnd"/>
      <w:r w:rsidR="00690FA5">
        <w:t xml:space="preserve"> k</w:t>
      </w:r>
      <w:r w:rsidRPr="00200D69">
        <w:t>antine]</w:t>
      </w:r>
    </w:p>
    <w:p w14:paraId="1C69C878" w14:textId="2DDE4656" w:rsidR="00690FA5" w:rsidRPr="00200D69" w:rsidRDefault="00200D69" w:rsidP="00690FA5">
      <w:r w:rsidRPr="00200D69">
        <w:rPr>
          <w:b/>
          <w:bCs/>
        </w:rPr>
        <w:t>Sessie 2</w:t>
      </w:r>
      <w:r w:rsidRPr="00200D69">
        <w:t> </w:t>
      </w:r>
      <w:r w:rsidR="00690FA5" w:rsidRPr="00690FA5">
        <w:t xml:space="preserve">voor </w:t>
      </w:r>
      <w:r w:rsidR="00690FA5">
        <w:t>kantoormedewerkers</w:t>
      </w:r>
      <w:r w:rsidR="00690FA5" w:rsidRPr="00200D69">
        <w:t>: [</w:t>
      </w:r>
      <w:r w:rsidR="00690FA5">
        <w:t>d</w:t>
      </w:r>
      <w:r w:rsidR="00690FA5" w:rsidRPr="00200D69">
        <w:t>atum] om [</w:t>
      </w:r>
      <w:r w:rsidR="00690FA5">
        <w:t>t</w:t>
      </w:r>
      <w:r w:rsidR="00690FA5" w:rsidRPr="00200D69">
        <w:t>ijd] in [</w:t>
      </w:r>
      <w:r w:rsidR="00690FA5">
        <w:t>l</w:t>
      </w:r>
      <w:r w:rsidR="00690FA5" w:rsidRPr="00200D69">
        <w:t>ocatie</w:t>
      </w:r>
      <w:r w:rsidR="00690FA5">
        <w:t xml:space="preserve"> en plek, </w:t>
      </w:r>
      <w:proofErr w:type="spellStart"/>
      <w:r w:rsidR="00690FA5">
        <w:t>vb</w:t>
      </w:r>
      <w:proofErr w:type="spellEnd"/>
      <w:r w:rsidR="00690FA5">
        <w:t xml:space="preserve"> k</w:t>
      </w:r>
      <w:r w:rsidR="00690FA5" w:rsidRPr="00200D69">
        <w:t>antine]</w:t>
      </w:r>
    </w:p>
    <w:p w14:paraId="1F22A8CC" w14:textId="433D253D" w:rsidR="00200D69" w:rsidRPr="00200D69" w:rsidRDefault="00200D69" w:rsidP="00200D69"/>
    <w:p w14:paraId="470C5D04" w14:textId="00F1987A" w:rsidR="00200D69" w:rsidRDefault="00200D69" w:rsidP="00200D69">
      <w:r w:rsidRPr="00200D69">
        <w:t>Je aanwezigheid wordt zeer gewaardeerd. Meld je even aan via [</w:t>
      </w:r>
      <w:r w:rsidR="00EF17B2">
        <w:t>link of e</w:t>
      </w:r>
      <w:r w:rsidRPr="00200D69">
        <w:t>-mail</w:t>
      </w:r>
      <w:r w:rsidR="00EF17B2">
        <w:t>adres</w:t>
      </w:r>
      <w:r w:rsidRPr="00200D69">
        <w:t>] zodat we weten op hoeveel mensen we kunnen rekenen.</w:t>
      </w:r>
    </w:p>
    <w:p w14:paraId="2B120CA4" w14:textId="77777777" w:rsidR="00EF17B2" w:rsidRDefault="00EF17B2" w:rsidP="00200D69"/>
    <w:p w14:paraId="18D1DA42" w14:textId="68317AC6" w:rsidR="00EF17B2" w:rsidRPr="00EF17B2" w:rsidRDefault="00EF17B2" w:rsidP="00200D69">
      <w:pPr>
        <w:rPr>
          <w:b/>
          <w:bCs/>
          <w:color w:val="E4027E" w:themeColor="accent3"/>
        </w:rPr>
      </w:pPr>
      <w:r w:rsidRPr="00EF17B2">
        <w:rPr>
          <w:b/>
          <w:bCs/>
          <w:color w:val="E4027E" w:themeColor="accent3"/>
        </w:rPr>
        <w:t>Meer weten</w:t>
      </w:r>
    </w:p>
    <w:p w14:paraId="28928C38" w14:textId="6B6FFB41" w:rsidR="00EF17B2" w:rsidRDefault="00EF17B2" w:rsidP="00200D69">
      <w:r>
        <w:t xml:space="preserve">Wil je nu al iets meer weten over de drie nieuwe vervoeropties? Bekijk dan de flyer. Die vind je </w:t>
      </w:r>
      <w:proofErr w:type="spellStart"/>
      <w:r>
        <w:t>attached</w:t>
      </w:r>
      <w:proofErr w:type="spellEnd"/>
      <w:r>
        <w:t xml:space="preserve"> bij deze e-mail.</w:t>
      </w:r>
    </w:p>
    <w:p w14:paraId="11888B6F" w14:textId="77777777" w:rsidR="00EF17B2" w:rsidRDefault="00EF17B2" w:rsidP="00200D69"/>
    <w:p w14:paraId="1642D9C9" w14:textId="5B63173A" w:rsidR="00EF17B2" w:rsidRDefault="00EF17B2" w:rsidP="00200D69">
      <w:r>
        <w:t>Hartelijke groet</w:t>
      </w:r>
    </w:p>
    <w:p w14:paraId="38FBAE26" w14:textId="557BDA8B" w:rsidR="00EF17B2" w:rsidRPr="00200D69" w:rsidRDefault="00EF17B2" w:rsidP="00200D69">
      <w:r>
        <w:t>[naam algemeen directeur of CEO]</w:t>
      </w:r>
    </w:p>
    <w:p w14:paraId="3352CB62" w14:textId="4698EB42" w:rsidR="004E4F9A" w:rsidRPr="007621E6" w:rsidRDefault="004E4F9A" w:rsidP="00200D69">
      <w:pPr>
        <w:rPr>
          <w:lang w:val="en-US"/>
        </w:rPr>
      </w:pPr>
    </w:p>
    <w:sectPr w:rsidR="004E4F9A" w:rsidRPr="007621E6" w:rsidSect="001E2EB1">
      <w:footerReference w:type="default" r:id="rId10"/>
      <w:headerReference w:type="first" r:id="rId11"/>
      <w:footerReference w:type="first" r:id="rId12"/>
      <w:pgSz w:w="11900" w:h="16840"/>
      <w:pgMar w:top="3223" w:right="985" w:bottom="2621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3E147" w14:textId="77777777" w:rsidR="00436DEB" w:rsidRDefault="00436DEB" w:rsidP="007621E6">
      <w:pPr>
        <w:spacing w:line="240" w:lineRule="auto"/>
      </w:pPr>
      <w:r>
        <w:separator/>
      </w:r>
    </w:p>
  </w:endnote>
  <w:endnote w:type="continuationSeparator" w:id="0">
    <w:p w14:paraId="46AD01F3" w14:textId="77777777" w:rsidR="00436DEB" w:rsidRDefault="00436DEB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64CB57-0F96-46D9-90A0-ABAB12E6E43D}"/>
    <w:embedBold r:id="rId2" w:fontKey="{80BE9928-E362-42D0-A622-20190C9F05E3}"/>
    <w:embedItalic r:id="rId3" w:fontKey="{F0838535-98D9-450C-9076-9DB1A5B4E1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27395CC-98F6-4849-A111-4C73E06FB963}"/>
    <w:embedBold r:id="rId5" w:fontKey="{450F261F-B7C4-4864-8E04-E58903D63B2E}"/>
    <w:embedItalic r:id="rId6" w:fontKey="{C8C42D82-8614-4236-8F52-894B54763E4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E5CA78C7-D665-438C-935F-48316594E4A6}"/>
    <w:embedItalic r:id="rId8" w:fontKey="{27647FCA-6B16-426D-B95F-8AA0C868410F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8A447267-5F0B-4EA8-84CE-C6005F87CA42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4B5026B1-F649-4A44-BA3F-B20B7A255905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11" w:fontKey="{A4181B69-D0C0-4CB1-A313-C81C4920EB4B}"/>
    <w:embedBold r:id="rId12" w:fontKey="{58562081-6251-4B35-AD23-DFB8E6405D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7795315-9FCD-4FFC-B706-083B0B7A6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F734B7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67456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318084369" name="Afbeelding 1318084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7777777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69504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1542818976" name="Afbeelding 1542818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  <w:r w:rsidR="00FA55A7" w:rsidRPr="00071DED">
      <w:rPr>
        <w:rFonts w:cs="Poppins SemiBold"/>
        <w:color w:val="1F3A8F" w:themeColor="text2"/>
        <w:sz w:val="16"/>
        <w:szCs w:val="16"/>
        <w:vertAlign w:val="superscript"/>
      </w:rPr>
      <w:t>1</w:t>
    </w:r>
    <w:r w:rsidR="00FA55A7" w:rsidRPr="00071DED">
      <w:rPr>
        <w:rFonts w:cs="Poppins"/>
        <w:color w:val="1F3A8F" w:themeColor="text2"/>
        <w:sz w:val="16"/>
        <w:szCs w:val="16"/>
      </w:rPr>
      <w:t xml:space="preserve">, </w:t>
    </w:r>
    <w:proofErr w:type="spellStart"/>
    <w:r w:rsidR="00FA55A7" w:rsidRPr="00071DED">
      <w:rPr>
        <w:rFonts w:cs="Poppins"/>
        <w:color w:val="1F3A8F" w:themeColor="text2"/>
        <w:sz w:val="16"/>
        <w:szCs w:val="16"/>
      </w:rPr>
      <w:t>Ezelsveldlaan</w:t>
    </w:r>
    <w:proofErr w:type="spellEnd"/>
    <w:r w:rsidR="00FA55A7" w:rsidRPr="00071DED">
      <w:rPr>
        <w:rFonts w:cs="Poppins"/>
        <w:color w:val="1F3A8F" w:themeColor="text2"/>
        <w:sz w:val="16"/>
        <w:szCs w:val="16"/>
      </w:rPr>
      <w:t xml:space="preserve"> 59, 2611 RV Delft</w:t>
    </w:r>
  </w:p>
  <w:p w14:paraId="0B63C9DE" w14:textId="77777777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Telefoon: </w:t>
    </w:r>
    <w:proofErr w:type="spellStart"/>
    <w:r w:rsidRPr="00071DED">
      <w:rPr>
        <w:rFonts w:cs="Poppins"/>
        <w:color w:val="1F3A8F" w:themeColor="text2"/>
        <w:sz w:val="16"/>
        <w:szCs w:val="16"/>
      </w:rPr>
      <w:t>n.t.b</w:t>
    </w:r>
    <w:proofErr w:type="spellEnd"/>
    <w:r w:rsidRPr="00071DED">
      <w:rPr>
        <w:rFonts w:cs="Poppins"/>
        <w:color w:val="1F3A8F" w:themeColor="text2"/>
        <w:sz w:val="16"/>
        <w:szCs w:val="16"/>
      </w:rPr>
      <w:t xml:space="preserve">.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77777777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  <w:r w:rsidRPr="00071DED">
      <w:rPr>
        <w:rFonts w:cs="Poppins"/>
        <w:color w:val="90A5E7" w:themeColor="text2" w:themeTint="66"/>
        <w:sz w:val="16"/>
        <w:szCs w:val="16"/>
        <w:vertAlign w:val="superscript"/>
      </w:rPr>
      <w:t>1</w:t>
    </w:r>
    <w:r w:rsidRPr="00071DED">
      <w:rPr>
        <w:rFonts w:cs="Poppins"/>
        <w:color w:val="90A5E7" w:themeColor="text2" w:themeTint="66"/>
        <w:sz w:val="16"/>
        <w:szCs w:val="16"/>
      </w:rPr>
      <w:t xml:space="preserve"> Per januari 2022 na statutenwijziging van Stichting Verkeersonderneming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F33F8" w14:textId="77777777" w:rsidR="00436DEB" w:rsidRDefault="00436DEB" w:rsidP="007621E6">
      <w:pPr>
        <w:spacing w:line="240" w:lineRule="auto"/>
      </w:pPr>
      <w:r>
        <w:separator/>
      </w:r>
    </w:p>
  </w:footnote>
  <w:footnote w:type="continuationSeparator" w:id="0">
    <w:p w14:paraId="0CE8F30F" w14:textId="77777777" w:rsidR="00436DEB" w:rsidRDefault="00436DEB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1799485992" name="Afbeelding 1799485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AD047F"/>
    <w:multiLevelType w:val="hybridMultilevel"/>
    <w:tmpl w:val="67963B88"/>
    <w:lvl w:ilvl="0" w:tplc="9BE89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534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71DED"/>
    <w:rsid w:val="000E2AF4"/>
    <w:rsid w:val="000F19EA"/>
    <w:rsid w:val="001256EE"/>
    <w:rsid w:val="001349BC"/>
    <w:rsid w:val="00175CB1"/>
    <w:rsid w:val="00180429"/>
    <w:rsid w:val="001805D1"/>
    <w:rsid w:val="00190AD7"/>
    <w:rsid w:val="001C4A14"/>
    <w:rsid w:val="001E2EB1"/>
    <w:rsid w:val="00200D69"/>
    <w:rsid w:val="00291F17"/>
    <w:rsid w:val="002D6140"/>
    <w:rsid w:val="00383FD8"/>
    <w:rsid w:val="003B47A0"/>
    <w:rsid w:val="003D62B7"/>
    <w:rsid w:val="00400F67"/>
    <w:rsid w:val="00436DEB"/>
    <w:rsid w:val="004E4F9A"/>
    <w:rsid w:val="00603A6E"/>
    <w:rsid w:val="0061132D"/>
    <w:rsid w:val="00621FDB"/>
    <w:rsid w:val="00670ABA"/>
    <w:rsid w:val="00690FA5"/>
    <w:rsid w:val="006945C0"/>
    <w:rsid w:val="006A7D8B"/>
    <w:rsid w:val="007621E6"/>
    <w:rsid w:val="0081387F"/>
    <w:rsid w:val="00876AE6"/>
    <w:rsid w:val="008A262D"/>
    <w:rsid w:val="009A4177"/>
    <w:rsid w:val="00A61A43"/>
    <w:rsid w:val="00B206BA"/>
    <w:rsid w:val="00B237A6"/>
    <w:rsid w:val="00B96C93"/>
    <w:rsid w:val="00C05F73"/>
    <w:rsid w:val="00C2134A"/>
    <w:rsid w:val="00C30608"/>
    <w:rsid w:val="00C62BA5"/>
    <w:rsid w:val="00C6783B"/>
    <w:rsid w:val="00CB009C"/>
    <w:rsid w:val="00CE44BD"/>
    <w:rsid w:val="00D46756"/>
    <w:rsid w:val="00D56C2D"/>
    <w:rsid w:val="00DB28B7"/>
    <w:rsid w:val="00DB657A"/>
    <w:rsid w:val="00DF7F9D"/>
    <w:rsid w:val="00E12571"/>
    <w:rsid w:val="00E51043"/>
    <w:rsid w:val="00EF17B2"/>
    <w:rsid w:val="00EF3D20"/>
    <w:rsid w:val="00F51A64"/>
    <w:rsid w:val="00FA1339"/>
    <w:rsid w:val="00FA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E2EB1"/>
    <w:pPr>
      <w:keepNext/>
      <w:keepLines/>
      <w:spacing w:before="240"/>
      <w:ind w:right="-708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CB009C"/>
    <w:pPr>
      <w:keepNext/>
      <w:keepLines/>
      <w:spacing w:before="40"/>
      <w:outlineLvl w:val="2"/>
    </w:pPr>
    <w:rPr>
      <w:rFonts w:eastAsia="Times New Roman" w:cstheme="majorBidi"/>
      <w:b/>
      <w:color w:val="000000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E2EB1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CB009C"/>
    <w:rPr>
      <w:rFonts w:ascii="Verdana" w:eastAsia="Times New Roman" w:hAnsi="Verdana" w:cstheme="majorBidi"/>
      <w:b/>
      <w:color w:val="000000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E44B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E44BD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E44BD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44B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44BD"/>
    <w:rPr>
      <w:rFonts w:ascii="Verdana" w:hAnsi="Verdana"/>
      <w:b/>
      <w:bCs/>
      <w:sz w:val="20"/>
      <w:szCs w:val="20"/>
    </w:rPr>
  </w:style>
  <w:style w:type="paragraph" w:styleId="Lijstalinea">
    <w:name w:val="List Paragraph"/>
    <w:basedOn w:val="Standaard"/>
    <w:uiPriority w:val="34"/>
    <w:rsid w:val="00EF17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</Template>
  <TotalTime>1</TotalTime>
  <Pages>2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Karin Reijnen (ZHB)</cp:lastModifiedBy>
  <cp:revision>3</cp:revision>
  <dcterms:created xsi:type="dcterms:W3CDTF">2026-03-10T21:34:00Z</dcterms:created>
  <dcterms:modified xsi:type="dcterms:W3CDTF">2026-03-10T21:35:00Z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</Properties>
</file>