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27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693"/>
        <w:gridCol w:w="7933"/>
      </w:tblGrid>
      <w:tr w:rsidR="00B206BA" w:rsidRPr="007D6372" w14:paraId="61BD2E7A" w14:textId="77777777" w:rsidTr="006A1377">
        <w:tc>
          <w:tcPr>
            <w:tcW w:w="2127" w:type="dxa"/>
          </w:tcPr>
          <w:p w14:paraId="04DB57FD" w14:textId="77777777" w:rsidR="00B206BA" w:rsidRPr="00A61A43" w:rsidRDefault="00B206BA" w:rsidP="00696C9E">
            <w:pPr>
              <w:pStyle w:val="Kleinetiteltjes"/>
              <w:ind w:left="-113"/>
              <w:rPr>
                <w:color w:val="1D368C"/>
                <w14:textFill>
                  <w14:solidFill>
                    <w14:srgbClr w14:val="1D368C">
                      <w14:alpha w14:val="50000"/>
                    </w14:srgbClr>
                  </w14:solidFill>
                </w14:textFill>
              </w:rPr>
            </w:pPr>
          </w:p>
        </w:tc>
        <w:tc>
          <w:tcPr>
            <w:tcW w:w="2693" w:type="dxa"/>
          </w:tcPr>
          <w:p w14:paraId="171B73F5" w14:textId="77777777" w:rsidR="00B206BA" w:rsidRDefault="00B206BA" w:rsidP="00696C9E">
            <w:pPr>
              <w:pStyle w:val="Kleinetiteltjes"/>
              <w:rPr>
                <w:color w:val="1D368C"/>
                <w14:textFill>
                  <w14:solidFill>
                    <w14:srgbClr w14:val="1D368C">
                      <w14:alpha w14:val="50000"/>
                    </w14:srgbClr>
                  </w14:solidFill>
                </w14:textFill>
              </w:rPr>
            </w:pPr>
          </w:p>
        </w:tc>
        <w:tc>
          <w:tcPr>
            <w:tcW w:w="7933" w:type="dxa"/>
          </w:tcPr>
          <w:p w14:paraId="06BED34F" w14:textId="444173F9" w:rsidR="00B206BA" w:rsidRPr="007D6372" w:rsidRDefault="00B206BA" w:rsidP="006A1377">
            <w:pPr>
              <w:pStyle w:val="Kleinetiteltjes"/>
              <w:rPr>
                <w:color w:val="1D368C"/>
                <w14:textFill>
                  <w14:solidFill>
                    <w14:srgbClr w14:val="1D368C">
                      <w14:alpha w14:val="50000"/>
                    </w14:srgbClr>
                  </w14:solidFill>
                </w14:textFill>
              </w:rPr>
            </w:pPr>
          </w:p>
        </w:tc>
      </w:tr>
    </w:tbl>
    <w:p w14:paraId="0814CF23" w14:textId="1CFC5920" w:rsidR="002F3D3D" w:rsidRPr="00F125E9" w:rsidRDefault="005A1B9A" w:rsidP="00621FDB">
      <w:pPr>
        <w:rPr>
          <w:rFonts w:eastAsiaTheme="majorEastAsia" w:cstheme="majorBidi"/>
          <w:b/>
          <w:bCs/>
          <w:color w:val="1D368C"/>
          <w:sz w:val="24"/>
        </w:rPr>
      </w:pPr>
      <w:r w:rsidRPr="00F125E9">
        <w:rPr>
          <w:rFonts w:eastAsiaTheme="majorEastAsia" w:cstheme="majorBidi"/>
          <w:b/>
          <w:bCs/>
          <w:color w:val="1D368C"/>
          <w:sz w:val="24"/>
        </w:rPr>
        <w:t xml:space="preserve">Concept </w:t>
      </w:r>
      <w:r w:rsidR="00DA5D32">
        <w:rPr>
          <w:rFonts w:eastAsiaTheme="majorEastAsia" w:cstheme="majorBidi"/>
          <w:b/>
          <w:bCs/>
          <w:color w:val="1D368C"/>
          <w:sz w:val="24"/>
        </w:rPr>
        <w:t xml:space="preserve">e-mailtekst </w:t>
      </w:r>
      <w:r w:rsidRPr="00F125E9">
        <w:rPr>
          <w:rFonts w:eastAsiaTheme="majorEastAsia" w:cstheme="majorBidi"/>
          <w:b/>
          <w:bCs/>
          <w:color w:val="1D368C"/>
          <w:sz w:val="24"/>
        </w:rPr>
        <w:t xml:space="preserve">over de </w:t>
      </w:r>
      <w:r w:rsidR="004A5CFE">
        <w:rPr>
          <w:rFonts w:eastAsiaTheme="majorEastAsia" w:cstheme="majorBidi"/>
          <w:b/>
          <w:bCs/>
          <w:color w:val="1D368C"/>
          <w:sz w:val="24"/>
        </w:rPr>
        <w:t xml:space="preserve">versmalling </w:t>
      </w:r>
      <w:r w:rsidRPr="00F125E9">
        <w:rPr>
          <w:rFonts w:eastAsiaTheme="majorEastAsia" w:cstheme="majorBidi"/>
          <w:b/>
          <w:bCs/>
          <w:color w:val="1D368C"/>
          <w:sz w:val="24"/>
        </w:rPr>
        <w:t xml:space="preserve">van de A20 Rotterdam Noord </w:t>
      </w:r>
    </w:p>
    <w:p w14:paraId="0FC2AFDB" w14:textId="77777777" w:rsidR="005A1B9A" w:rsidRPr="00BD5193" w:rsidRDefault="005A1B9A" w:rsidP="005A1B9A">
      <w:pPr>
        <w:autoSpaceDE w:val="0"/>
        <w:autoSpaceDN w:val="0"/>
        <w:adjustRightInd w:val="0"/>
        <w:spacing w:line="240" w:lineRule="auto"/>
        <w:rPr>
          <w:rFonts w:eastAsia="Aptos" w:cs="Verdana"/>
          <w:color w:val="000000"/>
          <w:szCs w:val="20"/>
          <w14:ligatures w14:val="standardContextual"/>
        </w:rPr>
      </w:pPr>
    </w:p>
    <w:p w14:paraId="3AE10BF9" w14:textId="77777777" w:rsidR="005A1B9A" w:rsidRPr="00BD5193" w:rsidRDefault="005A1B9A" w:rsidP="005A1B9A">
      <w:pPr>
        <w:autoSpaceDE w:val="0"/>
        <w:autoSpaceDN w:val="0"/>
        <w:adjustRightInd w:val="0"/>
        <w:spacing w:line="240" w:lineRule="auto"/>
        <w:rPr>
          <w:rFonts w:eastAsia="Aptos" w:cs="Verdana"/>
          <w:b/>
          <w:bCs/>
          <w:color w:val="000000"/>
          <w:szCs w:val="20"/>
          <w14:ligatures w14:val="standardContextual"/>
        </w:rPr>
      </w:pPr>
      <w:r w:rsidRPr="00BD5193">
        <w:rPr>
          <w:rFonts w:eastAsia="Aptos" w:cs="Verdana"/>
          <w:b/>
          <w:bCs/>
          <w:color w:val="000000"/>
          <w:szCs w:val="20"/>
          <w14:ligatures w14:val="standardContextual"/>
        </w:rPr>
        <w:t xml:space="preserve">Inleiding </w:t>
      </w:r>
    </w:p>
    <w:p w14:paraId="669517C3" w14:textId="1049F0A3" w:rsidR="005A1B9A" w:rsidRDefault="00A71F06" w:rsidP="005A1B9A">
      <w:pPr>
        <w:autoSpaceDE w:val="0"/>
        <w:autoSpaceDN w:val="0"/>
        <w:adjustRightInd w:val="0"/>
        <w:spacing w:line="240" w:lineRule="auto"/>
        <w:rPr>
          <w:rFonts w:eastAsia="Aptos" w:cs="Verdana"/>
          <w:color w:val="000000"/>
          <w:szCs w:val="20"/>
          <w14:ligatures w14:val="standardContextual"/>
        </w:rPr>
      </w:pPr>
      <w:r w:rsidRPr="00BD5193">
        <w:rPr>
          <w:rFonts w:eastAsia="Aptos" w:cs="Verdana"/>
          <w:color w:val="000000"/>
          <w:szCs w:val="20"/>
          <w14:ligatures w14:val="standardContextual"/>
        </w:rPr>
        <w:t xml:space="preserve">Met dit </w:t>
      </w:r>
      <w:r w:rsidR="005A1B9A" w:rsidRPr="00BD5193">
        <w:rPr>
          <w:rFonts w:eastAsia="Aptos" w:cs="Verdana"/>
          <w:color w:val="000000"/>
          <w:szCs w:val="20"/>
          <w14:ligatures w14:val="standardContextual"/>
        </w:rPr>
        <w:t xml:space="preserve">bericht </w:t>
      </w:r>
      <w:r w:rsidR="00683DD1">
        <w:rPr>
          <w:rFonts w:eastAsia="Aptos" w:cs="Verdana"/>
          <w:color w:val="000000"/>
          <w:szCs w:val="20"/>
          <w14:ligatures w14:val="standardContextual"/>
        </w:rPr>
        <w:t>informeer</w:t>
      </w:r>
      <w:r w:rsidR="00C8023A">
        <w:rPr>
          <w:rFonts w:eastAsia="Aptos" w:cs="Verdana"/>
          <w:color w:val="000000"/>
          <w:szCs w:val="20"/>
          <w14:ligatures w14:val="standardContextual"/>
        </w:rPr>
        <w:t xml:space="preserve"> je j</w:t>
      </w:r>
      <w:r w:rsidR="00683DD1">
        <w:rPr>
          <w:rFonts w:eastAsia="Aptos" w:cs="Verdana"/>
          <w:color w:val="000000"/>
          <w:szCs w:val="20"/>
          <w14:ligatures w14:val="standardContextual"/>
        </w:rPr>
        <w:t xml:space="preserve">e </w:t>
      </w:r>
      <w:r w:rsidR="005A1B9A" w:rsidRPr="00BD5193">
        <w:rPr>
          <w:rFonts w:eastAsia="Aptos" w:cs="Verdana"/>
          <w:color w:val="000000"/>
          <w:szCs w:val="20"/>
          <w14:ligatures w14:val="standardContextual"/>
        </w:rPr>
        <w:t xml:space="preserve">bezoekers en leveranciers over de </w:t>
      </w:r>
      <w:r w:rsidR="004A5CFE">
        <w:rPr>
          <w:rFonts w:eastAsia="Aptos" w:cs="Verdana"/>
          <w:color w:val="000000"/>
          <w:szCs w:val="20"/>
          <w14:ligatures w14:val="standardContextual"/>
        </w:rPr>
        <w:t xml:space="preserve">versmalling </w:t>
      </w:r>
      <w:r w:rsidR="005A1B9A" w:rsidRPr="00BD5193">
        <w:rPr>
          <w:rFonts w:eastAsia="Aptos" w:cs="Verdana"/>
          <w:color w:val="000000"/>
          <w:szCs w:val="20"/>
          <w14:ligatures w14:val="standardContextual"/>
        </w:rPr>
        <w:t xml:space="preserve">van de A20 Rotterdam Noord. We adviseren </w:t>
      </w:r>
      <w:r w:rsidR="00C8023A">
        <w:rPr>
          <w:rFonts w:eastAsia="Aptos" w:cs="Verdana"/>
          <w:color w:val="000000"/>
          <w:szCs w:val="20"/>
          <w14:ligatures w14:val="standardContextual"/>
        </w:rPr>
        <w:t xml:space="preserve">je </w:t>
      </w:r>
      <w:r w:rsidR="005A1B9A" w:rsidRPr="00BD5193">
        <w:rPr>
          <w:rFonts w:eastAsia="Aptos" w:cs="Verdana"/>
          <w:color w:val="000000"/>
          <w:szCs w:val="20"/>
          <w14:ligatures w14:val="standardContextual"/>
        </w:rPr>
        <w:t>om overleggen zoveel mogelijk digitaal te laten plaatsvinden. En om leveranciers te adviseren zoveel mogelijk buiten de spitsen te rijden.</w:t>
      </w:r>
    </w:p>
    <w:p w14:paraId="5E321AD3" w14:textId="77777777" w:rsidR="00637F0D" w:rsidRDefault="00637F0D" w:rsidP="005A1B9A">
      <w:pPr>
        <w:autoSpaceDE w:val="0"/>
        <w:autoSpaceDN w:val="0"/>
        <w:adjustRightInd w:val="0"/>
        <w:spacing w:line="240" w:lineRule="auto"/>
        <w:rPr>
          <w:rFonts w:eastAsia="Aptos" w:cs="Verdana"/>
          <w:color w:val="000000"/>
          <w:szCs w:val="20"/>
          <w14:ligatures w14:val="standardContextual"/>
        </w:rPr>
      </w:pPr>
      <w:r>
        <w:rPr>
          <w:rFonts w:eastAsia="Aptos" w:cs="Verdana"/>
          <w:color w:val="000000"/>
          <w:szCs w:val="20"/>
          <w14:ligatures w14:val="standardContextual"/>
        </w:rPr>
        <w:t>Je kunt de tekst onder je e-mail plaatsen.</w:t>
      </w:r>
    </w:p>
    <w:p w14:paraId="7FC64B21" w14:textId="77777777" w:rsidR="005A1B9A" w:rsidRDefault="005A1B9A" w:rsidP="005A1B9A">
      <w:pPr>
        <w:autoSpaceDE w:val="0"/>
        <w:autoSpaceDN w:val="0"/>
        <w:adjustRightInd w:val="0"/>
        <w:spacing w:line="240" w:lineRule="auto"/>
        <w:rPr>
          <w:rFonts w:eastAsia="Aptos" w:cs="Verdana"/>
          <w:color w:val="000000"/>
          <w:szCs w:val="20"/>
          <w14:ligatures w14:val="standardContextual"/>
        </w:rPr>
      </w:pPr>
    </w:p>
    <w:p w14:paraId="6B33FD6E" w14:textId="77777777" w:rsidR="005A1B9A" w:rsidRPr="00BD5193" w:rsidRDefault="005A1B9A" w:rsidP="005A1B9A">
      <w:pPr>
        <w:autoSpaceDE w:val="0"/>
        <w:autoSpaceDN w:val="0"/>
        <w:adjustRightInd w:val="0"/>
        <w:spacing w:line="240" w:lineRule="auto"/>
        <w:rPr>
          <w:rFonts w:eastAsia="Aptos" w:cs="Verdana"/>
          <w:b/>
          <w:bCs/>
          <w:color w:val="1D368B"/>
          <w:szCs w:val="20"/>
          <w14:ligatures w14:val="standardContextual"/>
        </w:rPr>
      </w:pPr>
      <w:r w:rsidRPr="00BD5193">
        <w:rPr>
          <w:rFonts w:eastAsia="Aptos" w:cs="Verdana"/>
          <w:b/>
          <w:bCs/>
          <w:color w:val="1D368B"/>
          <w:szCs w:val="20"/>
          <w14:ligatures w14:val="standardContextual"/>
        </w:rPr>
        <w:t>E-mailtekst</w:t>
      </w:r>
    </w:p>
    <w:p w14:paraId="2BF6ED15" w14:textId="1F35D49B" w:rsidR="00B1594B" w:rsidRDefault="00647A8A" w:rsidP="005A1B9A">
      <w:pPr>
        <w:autoSpaceDE w:val="0"/>
        <w:autoSpaceDN w:val="0"/>
        <w:adjustRightInd w:val="0"/>
        <w:spacing w:line="240" w:lineRule="auto"/>
        <w:rPr>
          <w:rFonts w:eastAsia="Aptos" w:cs="Verdana"/>
          <w:color w:val="000000"/>
          <w:szCs w:val="20"/>
          <w14:ligatures w14:val="standardContextual"/>
        </w:rPr>
      </w:pPr>
      <w:r>
        <w:rPr>
          <w:rFonts w:eastAsia="Aptos" w:cs="Verdana"/>
          <w:color w:val="000000"/>
          <w:szCs w:val="20"/>
          <w14:ligatures w14:val="standardContextual"/>
        </w:rPr>
        <w:t xml:space="preserve">De A20 is </w:t>
      </w:r>
      <w:r w:rsidR="00B1594B">
        <w:rPr>
          <w:rFonts w:eastAsia="Aptos" w:cs="Verdana"/>
          <w:color w:val="000000"/>
          <w:szCs w:val="20"/>
          <w14:ligatures w14:val="standardContextual"/>
        </w:rPr>
        <w:t xml:space="preserve">de komende jaren </w:t>
      </w:r>
      <w:r>
        <w:rPr>
          <w:rFonts w:eastAsia="Aptos" w:cs="Verdana"/>
          <w:color w:val="000000"/>
          <w:szCs w:val="20"/>
          <w14:ligatures w14:val="standardContextual"/>
        </w:rPr>
        <w:t>versmald van 3 naar 2 rijstroken</w:t>
      </w:r>
      <w:r w:rsidR="00B1594B">
        <w:rPr>
          <w:rFonts w:eastAsia="Aptos" w:cs="Verdana"/>
          <w:color w:val="000000"/>
          <w:szCs w:val="20"/>
          <w14:ligatures w14:val="standardContextual"/>
        </w:rPr>
        <w:t xml:space="preserve">. </w:t>
      </w:r>
      <w:r w:rsidR="00B1594B" w:rsidRPr="00B1594B">
        <w:rPr>
          <w:rFonts w:eastAsia="Aptos" w:cs="Verdana"/>
          <w:color w:val="000000"/>
          <w:szCs w:val="20"/>
          <w14:ligatures w14:val="standardContextual"/>
        </w:rPr>
        <w:t>Dat brengt forse hinder met zich mee voor automobilisten. Dit kan oplopen tot 30 - 60 minuten extra per rit.</w:t>
      </w:r>
      <w:r w:rsidR="004E5708">
        <w:rPr>
          <w:rFonts w:eastAsia="Aptos" w:cs="Verdana"/>
          <w:color w:val="000000"/>
          <w:szCs w:val="20"/>
          <w14:ligatures w14:val="standardContextual"/>
        </w:rPr>
        <w:t xml:space="preserve"> Bekijk voor vertrek de actuele verkeerssituatie.</w:t>
      </w:r>
    </w:p>
    <w:p w14:paraId="06538B5D" w14:textId="186A1D31" w:rsidR="006A1377" w:rsidRPr="00BD5193" w:rsidRDefault="006A1377" w:rsidP="006A1377">
      <w:pPr>
        <w:rPr>
          <w:szCs w:val="20"/>
        </w:rPr>
      </w:pPr>
    </w:p>
    <w:sectPr w:rsidR="006A1377" w:rsidRPr="00BD5193" w:rsidSect="00C30608">
      <w:footerReference w:type="default" r:id="rId10"/>
      <w:headerReference w:type="first" r:id="rId11"/>
      <w:footerReference w:type="first" r:id="rId12"/>
      <w:pgSz w:w="11900" w:h="16840"/>
      <w:pgMar w:top="3223" w:right="985" w:bottom="2621" w:left="1417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DB6F7" w14:textId="77777777" w:rsidR="000C4D0D" w:rsidRDefault="000C4D0D" w:rsidP="007621E6">
      <w:pPr>
        <w:spacing w:line="240" w:lineRule="auto"/>
      </w:pPr>
      <w:r>
        <w:separator/>
      </w:r>
    </w:p>
  </w:endnote>
  <w:endnote w:type="continuationSeparator" w:id="0">
    <w:p w14:paraId="2B4B316F" w14:textId="77777777" w:rsidR="000C4D0D" w:rsidRDefault="000C4D0D" w:rsidP="007621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20C21D5-CA59-4587-BD12-544860F799CF}"/>
    <w:embedBold r:id="rId2" w:fontKey="{5A585E67-E8CD-495F-9533-D737D0F36F95}"/>
    <w:embedItalic r:id="rId3" w:fontKey="{D1BE7D92-77E8-48EC-9743-780276871CD0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3A48E11D-3914-4500-803C-549756C773F8}"/>
    <w:embedBold r:id="rId5" w:fontKey="{66BD77E2-5A4A-434D-A144-A098A6C87B60}"/>
    <w:embedItalic r:id="rId6" w:fontKey="{E407BDF4-CE24-4182-B08C-90ABF64ED0C2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1B979DFF-7411-46C1-BB6C-6AB5D046216E}"/>
    <w:embedItalic r:id="rId8" w:fontKey="{03AD790B-8EFE-4EAC-B9FA-E4678FDB61E3}"/>
  </w:font>
  <w:font w:name="Times New Roman (Hoofdtekst CS)">
    <w:altName w:val="Times New Roman"/>
    <w:charset w:val="00"/>
    <w:family w:val="roman"/>
    <w:pitch w:val="default"/>
  </w:font>
  <w:font w:name="Roboto Medium">
    <w:charset w:val="00"/>
    <w:family w:val="auto"/>
    <w:pitch w:val="variable"/>
    <w:sig w:usb0="E0000AFF" w:usb1="5000217F" w:usb2="00000021" w:usb3="00000000" w:csb0="0000019F" w:csb1="00000000"/>
    <w:embedRegular r:id="rId9" w:fontKey="{503FCBE2-C7F8-40CA-A332-8AEF1D06631B}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0" w:fontKey="{3C9BBC65-EC37-4EC0-BD34-B4BB92B80C4B}"/>
    <w:embedBold r:id="rId11" w:fontKey="{FBBE6BED-0701-4064-A4EB-000D5F0AD9E6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2" w:fontKey="{121CFF57-9C0B-40CA-939F-2370D56E64BD}"/>
  </w:font>
  <w:font w:name="Poppins SemiBold">
    <w:charset w:val="00"/>
    <w:family w:val="auto"/>
    <w:pitch w:val="variable"/>
    <w:sig w:usb0="00008007" w:usb1="00000000" w:usb2="00000000" w:usb3="00000000" w:csb0="00000093" w:csb1="00000000"/>
    <w:embedBold r:id="rId13" w:fontKey="{87B4E5E4-2D0D-4175-A034-E3C22A90E73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0BD02181-B103-41B2-8FF2-306F27D557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76F9F" w14:textId="77777777" w:rsidR="004E4F9A" w:rsidRDefault="001256EE">
    <w:pPr>
      <w:pStyle w:val="Voettekst"/>
    </w:pPr>
    <w:r w:rsidRPr="004E4F9A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B16477E" wp14:editId="40C17A40">
              <wp:simplePos x="0" y="0"/>
              <wp:positionH relativeFrom="column">
                <wp:posOffset>46689</wp:posOffset>
              </wp:positionH>
              <wp:positionV relativeFrom="paragraph">
                <wp:posOffset>-734027</wp:posOffset>
              </wp:positionV>
              <wp:extent cx="5799221" cy="0"/>
              <wp:effectExtent l="0" t="0" r="17780" b="12700"/>
              <wp:wrapNone/>
              <wp:docPr id="8" name="Rechte verbindingslij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9221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70314A" id="Rechte verbindingslijn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pt,-57.8pt" to="460.35pt,-5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" strokecolor="#1f3a8f [3215]" strokeweight="1pt">
              <v:stroke joinstyle="miter"/>
            </v:line>
          </w:pict>
        </mc:Fallback>
      </mc:AlternateContent>
    </w:r>
    <w:r w:rsidR="004E4F9A" w:rsidRPr="004E4F9A">
      <w:rPr>
        <w:noProof/>
      </w:rPr>
      <w:drawing>
        <wp:anchor distT="0" distB="0" distL="114300" distR="114300" simplePos="0" relativeHeight="251667456" behindDoc="1" locked="0" layoutInCell="1" allowOverlap="1" wp14:anchorId="597BCA6E" wp14:editId="7D11CE5A">
          <wp:simplePos x="0" y="0"/>
          <wp:positionH relativeFrom="column">
            <wp:posOffset>97790</wp:posOffset>
          </wp:positionH>
          <wp:positionV relativeFrom="paragraph">
            <wp:posOffset>-592455</wp:posOffset>
          </wp:positionV>
          <wp:extent cx="1372235" cy="770890"/>
          <wp:effectExtent l="0" t="0" r="0" b="381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5" t="10931" r="7590" b="18038"/>
                  <a:stretch/>
                </pic:blipFill>
                <pic:spPr bwMode="auto">
                  <a:xfrm>
                    <a:off x="0" y="0"/>
                    <a:ext cx="1372235" cy="770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A2E6C" w14:textId="66A615C7" w:rsidR="00FA55A7" w:rsidRPr="00071DED" w:rsidRDefault="00603A6E" w:rsidP="00FA55A7">
    <w:pPr>
      <w:spacing w:line="260" w:lineRule="exact"/>
      <w:jc w:val="center"/>
      <w:rPr>
        <w:rFonts w:cs="Poppins"/>
        <w:color w:val="1F3A8F" w:themeColor="text2"/>
        <w:sz w:val="16"/>
        <w:szCs w:val="16"/>
      </w:rPr>
    </w:pPr>
    <w:r w:rsidRPr="00071DED">
      <w:rPr>
        <w:noProof/>
      </w:rPr>
      <w:drawing>
        <wp:anchor distT="0" distB="0" distL="114300" distR="114300" simplePos="0" relativeHeight="251669504" behindDoc="1" locked="0" layoutInCell="1" allowOverlap="1" wp14:anchorId="19D22783" wp14:editId="2E427C05">
          <wp:simplePos x="0" y="0"/>
          <wp:positionH relativeFrom="column">
            <wp:posOffset>-891845</wp:posOffset>
          </wp:positionH>
          <wp:positionV relativeFrom="paragraph">
            <wp:posOffset>-318160</wp:posOffset>
          </wp:positionV>
          <wp:extent cx="7537837" cy="1658673"/>
          <wp:effectExtent l="0" t="0" r="6350" b="508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2600" cy="16927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5A7" w:rsidRPr="00071DED">
      <w:rPr>
        <w:rFonts w:cs="Poppins SemiBold"/>
        <w:b/>
        <w:bCs/>
        <w:color w:val="1F3A8F" w:themeColor="text2"/>
        <w:sz w:val="16"/>
        <w:szCs w:val="16"/>
      </w:rPr>
      <w:t xml:space="preserve">Stichting Zuid-Holland Bereikbaar </w:t>
    </w:r>
  </w:p>
  <w:p w14:paraId="0B63C9DE" w14:textId="67CB7A4F" w:rsidR="00FA55A7" w:rsidRPr="00071DED" w:rsidRDefault="00FA55A7" w:rsidP="00FA55A7">
    <w:pPr>
      <w:spacing w:line="260" w:lineRule="exact"/>
      <w:jc w:val="center"/>
      <w:rPr>
        <w:rFonts w:cs="Poppins"/>
        <w:color w:val="1F3A8F" w:themeColor="text2"/>
        <w:sz w:val="16"/>
        <w:szCs w:val="16"/>
      </w:rPr>
    </w:pPr>
    <w:r w:rsidRPr="00071DED">
      <w:rPr>
        <w:rFonts w:cs="Poppins"/>
        <w:color w:val="1F3A8F" w:themeColor="text2"/>
        <w:sz w:val="16"/>
        <w:szCs w:val="16"/>
      </w:rPr>
      <w:t xml:space="preserve">KvK: 50819429 </w:t>
    </w:r>
    <w:r w:rsidRPr="00071DED">
      <w:rPr>
        <w:rFonts w:cs="Poppins"/>
        <w:color w:val="E4027E" w:themeColor="accent3"/>
        <w:sz w:val="16"/>
        <w:szCs w:val="16"/>
      </w:rPr>
      <w:t xml:space="preserve">| </w:t>
    </w:r>
    <w:r w:rsidRPr="00071DED">
      <w:rPr>
        <w:rFonts w:cs="Poppins"/>
        <w:color w:val="1F3A8F" w:themeColor="text2"/>
        <w:sz w:val="16"/>
        <w:szCs w:val="16"/>
      </w:rPr>
      <w:t>IBAN: NL27 INGB 0674 7905 10</w:t>
    </w:r>
    <w:r w:rsidRPr="00071DED">
      <w:rPr>
        <w:rFonts w:cs="Poppins"/>
        <w:color w:val="E4027E" w:themeColor="accent3"/>
        <w:sz w:val="16"/>
        <w:szCs w:val="16"/>
      </w:rPr>
      <w:t xml:space="preserve"> | </w:t>
    </w:r>
    <w:r w:rsidRPr="00071DED">
      <w:rPr>
        <w:rFonts w:cs="Poppins"/>
        <w:color w:val="1F3A8F" w:themeColor="text2"/>
        <w:sz w:val="16"/>
        <w:szCs w:val="16"/>
      </w:rPr>
      <w:t>BTW: NL8229.45.502.B01</w:t>
    </w:r>
  </w:p>
  <w:p w14:paraId="0E43FB08" w14:textId="01FAA933" w:rsidR="00FA55A7" w:rsidRPr="00071DED" w:rsidRDefault="00FA55A7" w:rsidP="00FA55A7">
    <w:pPr>
      <w:spacing w:line="260" w:lineRule="exact"/>
      <w:jc w:val="center"/>
      <w:rPr>
        <w:rFonts w:cs="Poppins"/>
        <w:color w:val="90A5E7" w:themeColor="text2" w:themeTint="66"/>
        <w:sz w:val="16"/>
        <w:szCs w:val="16"/>
      </w:rPr>
    </w:pPr>
    <w:r w:rsidRPr="00071DED">
      <w:rPr>
        <w:rFonts w:cs="Poppins"/>
        <w:color w:val="90A5E7" w:themeColor="text2" w:themeTint="66"/>
        <w:sz w:val="16"/>
        <w:szCs w:val="16"/>
      </w:rPr>
      <w:t xml:space="preserve"> </w:t>
    </w:r>
  </w:p>
  <w:p w14:paraId="610209EB" w14:textId="77777777" w:rsidR="004E4F9A" w:rsidRDefault="004E4F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947D7" w14:textId="77777777" w:rsidR="000C4D0D" w:rsidRDefault="000C4D0D" w:rsidP="007621E6">
      <w:pPr>
        <w:spacing w:line="240" w:lineRule="auto"/>
      </w:pPr>
      <w:r>
        <w:separator/>
      </w:r>
    </w:p>
  </w:footnote>
  <w:footnote w:type="continuationSeparator" w:id="0">
    <w:p w14:paraId="102FD809" w14:textId="77777777" w:rsidR="000C4D0D" w:rsidRDefault="000C4D0D" w:rsidP="007621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4A444" w14:textId="77777777" w:rsidR="004E4F9A" w:rsidRDefault="004E4F9A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F263E38" wp14:editId="692DB6FE">
          <wp:simplePos x="0" y="0"/>
          <wp:positionH relativeFrom="column">
            <wp:posOffset>1562100</wp:posOffset>
          </wp:positionH>
          <wp:positionV relativeFrom="paragraph">
            <wp:posOffset>-205105</wp:posOffset>
          </wp:positionV>
          <wp:extent cx="2644870" cy="1486425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5" t="10931" r="7590" b="18038"/>
                  <a:stretch/>
                </pic:blipFill>
                <pic:spPr bwMode="auto">
                  <a:xfrm>
                    <a:off x="0" y="0"/>
                    <a:ext cx="2644870" cy="148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B79F2"/>
    <w:multiLevelType w:val="multilevel"/>
    <w:tmpl w:val="3BC4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E75E7D"/>
    <w:multiLevelType w:val="hybridMultilevel"/>
    <w:tmpl w:val="70B687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E6473"/>
    <w:multiLevelType w:val="multilevel"/>
    <w:tmpl w:val="46C2CEC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FC481B"/>
    <w:multiLevelType w:val="multilevel"/>
    <w:tmpl w:val="F75C1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A9464DA"/>
    <w:multiLevelType w:val="hybridMultilevel"/>
    <w:tmpl w:val="B6FC8FB2"/>
    <w:lvl w:ilvl="0" w:tplc="9BE893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14639B"/>
    <w:multiLevelType w:val="multilevel"/>
    <w:tmpl w:val="FCC48F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7643A1"/>
    <w:multiLevelType w:val="multilevel"/>
    <w:tmpl w:val="2460F90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6347750"/>
    <w:multiLevelType w:val="hybridMultilevel"/>
    <w:tmpl w:val="2250B1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71766">
    <w:abstractNumId w:val="3"/>
  </w:num>
  <w:num w:numId="2" w16cid:durableId="1458181973">
    <w:abstractNumId w:val="4"/>
  </w:num>
  <w:num w:numId="3" w16cid:durableId="1171873224">
    <w:abstractNumId w:val="6"/>
  </w:num>
  <w:num w:numId="4" w16cid:durableId="15934803">
    <w:abstractNumId w:val="5"/>
  </w:num>
  <w:num w:numId="5" w16cid:durableId="1466462429">
    <w:abstractNumId w:val="2"/>
  </w:num>
  <w:num w:numId="6" w16cid:durableId="98990147">
    <w:abstractNumId w:val="0"/>
  </w:num>
  <w:num w:numId="7" w16cid:durableId="1406800662">
    <w:abstractNumId w:val="7"/>
  </w:num>
  <w:num w:numId="8" w16cid:durableId="673387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embedTrueTypeFonts/>
  <w:proofState w:spelling="clean"/>
  <w:attachedTemplate r:id="rId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608"/>
    <w:rsid w:val="000357CC"/>
    <w:rsid w:val="00071DED"/>
    <w:rsid w:val="000C4D0D"/>
    <w:rsid w:val="000E2AF4"/>
    <w:rsid w:val="000F5EBC"/>
    <w:rsid w:val="00123E0E"/>
    <w:rsid w:val="001256EE"/>
    <w:rsid w:val="00125F9C"/>
    <w:rsid w:val="0013400D"/>
    <w:rsid w:val="001349BC"/>
    <w:rsid w:val="00150239"/>
    <w:rsid w:val="00175CB1"/>
    <w:rsid w:val="00180429"/>
    <w:rsid w:val="001C4A14"/>
    <w:rsid w:val="001E7C57"/>
    <w:rsid w:val="00201271"/>
    <w:rsid w:val="002405AA"/>
    <w:rsid w:val="00240CF4"/>
    <w:rsid w:val="0024307A"/>
    <w:rsid w:val="00281B32"/>
    <w:rsid w:val="00291F17"/>
    <w:rsid w:val="002D6140"/>
    <w:rsid w:val="002D6280"/>
    <w:rsid w:val="002F3D3D"/>
    <w:rsid w:val="00314E5F"/>
    <w:rsid w:val="00363FF6"/>
    <w:rsid w:val="00370947"/>
    <w:rsid w:val="00383FD8"/>
    <w:rsid w:val="003869A4"/>
    <w:rsid w:val="00395855"/>
    <w:rsid w:val="003B47A0"/>
    <w:rsid w:val="003D3F98"/>
    <w:rsid w:val="003D62B7"/>
    <w:rsid w:val="00400F67"/>
    <w:rsid w:val="004912D8"/>
    <w:rsid w:val="004A5CFE"/>
    <w:rsid w:val="004A60E8"/>
    <w:rsid w:val="004E4F9A"/>
    <w:rsid w:val="004E5708"/>
    <w:rsid w:val="00525313"/>
    <w:rsid w:val="0053321F"/>
    <w:rsid w:val="0055786E"/>
    <w:rsid w:val="005A1B9A"/>
    <w:rsid w:val="005F675C"/>
    <w:rsid w:val="00603A6E"/>
    <w:rsid w:val="0061132D"/>
    <w:rsid w:val="00621FDB"/>
    <w:rsid w:val="00634BBA"/>
    <w:rsid w:val="00637F0D"/>
    <w:rsid w:val="00647A8A"/>
    <w:rsid w:val="006514CA"/>
    <w:rsid w:val="00670ABA"/>
    <w:rsid w:val="00683DD1"/>
    <w:rsid w:val="006945C0"/>
    <w:rsid w:val="00696C9E"/>
    <w:rsid w:val="006A1377"/>
    <w:rsid w:val="006A26CA"/>
    <w:rsid w:val="006D1E7F"/>
    <w:rsid w:val="007621E6"/>
    <w:rsid w:val="007D5EAA"/>
    <w:rsid w:val="007D6372"/>
    <w:rsid w:val="0081387F"/>
    <w:rsid w:val="00876AE6"/>
    <w:rsid w:val="008A262D"/>
    <w:rsid w:val="008B725E"/>
    <w:rsid w:val="008D3EE0"/>
    <w:rsid w:val="008E32B8"/>
    <w:rsid w:val="008E6512"/>
    <w:rsid w:val="00900CA1"/>
    <w:rsid w:val="00A15DED"/>
    <w:rsid w:val="00A26496"/>
    <w:rsid w:val="00A61A43"/>
    <w:rsid w:val="00A71F06"/>
    <w:rsid w:val="00B1594B"/>
    <w:rsid w:val="00B206BA"/>
    <w:rsid w:val="00B237A6"/>
    <w:rsid w:val="00B25FC5"/>
    <w:rsid w:val="00B903E2"/>
    <w:rsid w:val="00B96C93"/>
    <w:rsid w:val="00BA1F37"/>
    <w:rsid w:val="00BA4EA1"/>
    <w:rsid w:val="00BD5193"/>
    <w:rsid w:val="00C05F73"/>
    <w:rsid w:val="00C06D04"/>
    <w:rsid w:val="00C12692"/>
    <w:rsid w:val="00C30608"/>
    <w:rsid w:val="00C45E36"/>
    <w:rsid w:val="00C62BA5"/>
    <w:rsid w:val="00C63CD9"/>
    <w:rsid w:val="00C6783B"/>
    <w:rsid w:val="00C8023A"/>
    <w:rsid w:val="00C83E8A"/>
    <w:rsid w:val="00C92A83"/>
    <w:rsid w:val="00CB009C"/>
    <w:rsid w:val="00D5195C"/>
    <w:rsid w:val="00D56C2D"/>
    <w:rsid w:val="00D85A9A"/>
    <w:rsid w:val="00DA5D32"/>
    <w:rsid w:val="00DB28B7"/>
    <w:rsid w:val="00DB657A"/>
    <w:rsid w:val="00DF7F9D"/>
    <w:rsid w:val="00E10B57"/>
    <w:rsid w:val="00E228E3"/>
    <w:rsid w:val="00E259A2"/>
    <w:rsid w:val="00E30149"/>
    <w:rsid w:val="00E51043"/>
    <w:rsid w:val="00E87711"/>
    <w:rsid w:val="00E9776E"/>
    <w:rsid w:val="00EF3D20"/>
    <w:rsid w:val="00F125E9"/>
    <w:rsid w:val="00F51A64"/>
    <w:rsid w:val="00FA1339"/>
    <w:rsid w:val="00FA55A7"/>
    <w:rsid w:val="00FB11EE"/>
    <w:rsid w:val="00FB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845A6"/>
  <w15:chartTrackingRefBased/>
  <w15:docId w15:val="{3DB1763F-5991-47EF-8F96-65F1E7E4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ZHB"/>
    <w:qFormat/>
    <w:rsid w:val="00180429"/>
    <w:pPr>
      <w:spacing w:line="300" w:lineRule="exact"/>
    </w:pPr>
    <w:rPr>
      <w:rFonts w:ascii="Verdana" w:hAnsi="Verdana"/>
      <w:sz w:val="20"/>
    </w:rPr>
  </w:style>
  <w:style w:type="paragraph" w:styleId="Kop1">
    <w:name w:val="heading 1"/>
    <w:aliases w:val="Kop 1 ZHB"/>
    <w:basedOn w:val="Standaard"/>
    <w:next w:val="Standaard"/>
    <w:link w:val="Kop1Char"/>
    <w:autoRedefine/>
    <w:uiPriority w:val="9"/>
    <w:qFormat/>
    <w:rsid w:val="00180429"/>
    <w:pPr>
      <w:keepNext/>
      <w:keepLines/>
      <w:spacing w:before="240"/>
      <w:outlineLvl w:val="0"/>
    </w:pPr>
    <w:rPr>
      <w:rFonts w:eastAsiaTheme="majorEastAsia" w:cstheme="majorBidi"/>
      <w:color w:val="1D368C"/>
      <w:sz w:val="36"/>
      <w:szCs w:val="32"/>
    </w:rPr>
  </w:style>
  <w:style w:type="paragraph" w:styleId="Kop2">
    <w:name w:val="heading 2"/>
    <w:aliases w:val="Kop 2 - ZHB"/>
    <w:basedOn w:val="Standaard"/>
    <w:next w:val="Standaard"/>
    <w:link w:val="Kop2Char"/>
    <w:autoRedefine/>
    <w:uiPriority w:val="9"/>
    <w:unhideWhenUsed/>
    <w:qFormat/>
    <w:rsid w:val="00180429"/>
    <w:pPr>
      <w:keepNext/>
      <w:keepLines/>
      <w:spacing w:before="40"/>
      <w:outlineLvl w:val="1"/>
    </w:pPr>
    <w:rPr>
      <w:rFonts w:eastAsiaTheme="majorEastAsia" w:cstheme="majorBidi"/>
      <w:color w:val="000000"/>
      <w:sz w:val="26"/>
      <w:szCs w:val="26"/>
    </w:rPr>
  </w:style>
  <w:style w:type="paragraph" w:styleId="Kop3">
    <w:name w:val="heading 3"/>
    <w:aliases w:val="Kop 3 -ZHB"/>
    <w:basedOn w:val="Standaard"/>
    <w:next w:val="Standaard"/>
    <w:link w:val="Kop3Char"/>
    <w:autoRedefine/>
    <w:uiPriority w:val="9"/>
    <w:unhideWhenUsed/>
    <w:qFormat/>
    <w:rsid w:val="00395855"/>
    <w:pPr>
      <w:keepNext/>
      <w:keepLines/>
      <w:spacing w:before="40"/>
      <w:outlineLvl w:val="2"/>
    </w:pPr>
    <w:rPr>
      <w:rFonts w:eastAsia="Times New Roman" w:cstheme="majorBidi"/>
      <w:b/>
      <w:color w:val="E4027E" w:themeColor="accent3"/>
      <w:sz w:val="22"/>
      <w:lang w:val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91F17"/>
    <w:pPr>
      <w:keepNext/>
      <w:keepLines/>
      <w:spacing w:before="40"/>
      <w:outlineLvl w:val="3"/>
    </w:pPr>
    <w:rPr>
      <w:rFonts w:eastAsiaTheme="majorEastAsia" w:cstheme="majorBidi"/>
      <w:i/>
      <w:iCs/>
      <w:color w:val="B9A200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Citaat">
    <w:name w:val="Quote"/>
    <w:basedOn w:val="Standaard"/>
    <w:next w:val="Standaard"/>
    <w:link w:val="CitaatChar"/>
    <w:autoRedefine/>
    <w:uiPriority w:val="29"/>
    <w:qFormat/>
    <w:rsid w:val="001C4A14"/>
    <w:pPr>
      <w:spacing w:before="200" w:after="160"/>
      <w:ind w:right="864"/>
      <w:jc w:val="center"/>
    </w:pPr>
    <w:rPr>
      <w:i/>
      <w:iCs/>
      <w:color w:val="1D368C"/>
      <w:sz w:val="24"/>
    </w:rPr>
  </w:style>
  <w:style w:type="character" w:customStyle="1" w:styleId="CitaatChar">
    <w:name w:val="Citaat Char"/>
    <w:basedOn w:val="Standaardalinea-lettertype"/>
    <w:link w:val="Citaat"/>
    <w:uiPriority w:val="29"/>
    <w:rsid w:val="001C4A14"/>
    <w:rPr>
      <w:rFonts w:ascii="Roboto" w:hAnsi="Roboto"/>
      <w:i/>
      <w:iCs/>
      <w:color w:val="1D368C"/>
    </w:rPr>
  </w:style>
  <w:style w:type="paragraph" w:customStyle="1" w:styleId="Citaat1">
    <w:name w:val="Citaat1"/>
    <w:basedOn w:val="Standaard"/>
    <w:next w:val="Citaat"/>
    <w:link w:val="QuoteChar"/>
    <w:autoRedefine/>
    <w:rsid w:val="00180429"/>
    <w:pPr>
      <w:pBdr>
        <w:top w:val="single" w:sz="8" w:space="3" w:color="203A8F" w:themeColor="text1"/>
      </w:pBdr>
    </w:pPr>
    <w:rPr>
      <w:i/>
      <w:iCs/>
      <w:color w:val="203A8F" w:themeColor="text1"/>
      <w:sz w:val="22"/>
    </w:rPr>
  </w:style>
  <w:style w:type="character" w:customStyle="1" w:styleId="QuoteChar">
    <w:name w:val="Quote Char"/>
    <w:basedOn w:val="Standaardalinea-lettertype"/>
    <w:link w:val="Citaat1"/>
    <w:rsid w:val="00180429"/>
    <w:rPr>
      <w:rFonts w:ascii="Verdana" w:hAnsi="Verdana"/>
      <w:i/>
      <w:iCs/>
      <w:color w:val="203A8F" w:themeColor="text1"/>
      <w:sz w:val="22"/>
    </w:rPr>
  </w:style>
  <w:style w:type="character" w:customStyle="1" w:styleId="Kop1Char">
    <w:name w:val="Kop 1 Char"/>
    <w:aliases w:val="Kop 1 ZHB Char"/>
    <w:basedOn w:val="Standaardalinea-lettertype"/>
    <w:link w:val="Kop1"/>
    <w:uiPriority w:val="9"/>
    <w:rsid w:val="00180429"/>
    <w:rPr>
      <w:rFonts w:ascii="Verdana" w:eastAsiaTheme="majorEastAsia" w:hAnsi="Verdana" w:cstheme="majorBidi"/>
      <w:color w:val="1D368C"/>
      <w:sz w:val="36"/>
      <w:szCs w:val="32"/>
    </w:rPr>
  </w:style>
  <w:style w:type="character" w:customStyle="1" w:styleId="Kop2Char">
    <w:name w:val="Kop 2 Char"/>
    <w:aliases w:val="Kop 2 - ZHB Char"/>
    <w:basedOn w:val="Standaardalinea-lettertype"/>
    <w:link w:val="Kop2"/>
    <w:uiPriority w:val="9"/>
    <w:rsid w:val="00180429"/>
    <w:rPr>
      <w:rFonts w:ascii="Verdana" w:eastAsiaTheme="majorEastAsia" w:hAnsi="Verdana" w:cstheme="majorBidi"/>
      <w:color w:val="000000"/>
      <w:sz w:val="26"/>
      <w:szCs w:val="26"/>
    </w:rPr>
  </w:style>
  <w:style w:type="character" w:customStyle="1" w:styleId="Kop3Char">
    <w:name w:val="Kop 3 Char"/>
    <w:aliases w:val="Kop 3 -ZHB Char"/>
    <w:basedOn w:val="Standaardalinea-lettertype"/>
    <w:link w:val="Kop3"/>
    <w:uiPriority w:val="9"/>
    <w:rsid w:val="00395855"/>
    <w:rPr>
      <w:rFonts w:ascii="Verdana" w:eastAsia="Times New Roman" w:hAnsi="Verdana" w:cstheme="majorBidi"/>
      <w:b/>
      <w:color w:val="E4027E" w:themeColor="accent3"/>
      <w:sz w:val="22"/>
      <w:lang w:val="en-US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C6783B"/>
    <w:pPr>
      <w:numPr>
        <w:ilvl w:val="1"/>
      </w:numPr>
      <w:spacing w:after="160"/>
    </w:pPr>
    <w:rPr>
      <w:rFonts w:eastAsiaTheme="minorEastAsia" w:cs="Times New Roman (Hoofdtekst CS)"/>
      <w:i/>
      <w:color w:val="000000"/>
      <w:sz w:val="18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783B"/>
    <w:rPr>
      <w:rFonts w:ascii="Roboto" w:eastAsiaTheme="minorEastAsia" w:hAnsi="Roboto" w:cs="Times New Roman (Hoofdtekst CS)"/>
      <w:i/>
      <w:color w:val="000000"/>
      <w:sz w:val="18"/>
      <w:szCs w:val="22"/>
    </w:rPr>
  </w:style>
  <w:style w:type="character" w:styleId="Intensievebenadrukking">
    <w:name w:val="Intense Emphasis"/>
    <w:basedOn w:val="Standaardalinea-lettertype"/>
    <w:uiPriority w:val="21"/>
    <w:rsid w:val="00C6783B"/>
    <w:rPr>
      <w:rFonts w:ascii="Roboto Medium" w:hAnsi="Roboto Medium"/>
      <w:b w:val="0"/>
      <w:i w:val="0"/>
      <w:iCs/>
      <w:caps w:val="0"/>
      <w:smallCaps w:val="0"/>
      <w:strike w:val="0"/>
      <w:dstrike w:val="0"/>
      <w:vanish w:val="0"/>
      <w:color w:val="E4027E" w:themeColor="accent3"/>
      <w:sz w:val="20"/>
      <w:u w:val="none"/>
      <w:vertAlign w:val="baseline"/>
    </w:rPr>
  </w:style>
  <w:style w:type="paragraph" w:styleId="Koptekst">
    <w:name w:val="header"/>
    <w:basedOn w:val="Standaard"/>
    <w:link w:val="KoptekstChar"/>
    <w:uiPriority w:val="99"/>
    <w:unhideWhenUsed/>
    <w:rsid w:val="007621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621E6"/>
    <w:rPr>
      <w:rFonts w:ascii="Roboto" w:hAnsi="Robot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621E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21E6"/>
    <w:rPr>
      <w:rFonts w:ascii="Roboto" w:hAnsi="Roboto"/>
      <w:sz w:val="20"/>
    </w:rPr>
  </w:style>
  <w:style w:type="paragraph" w:customStyle="1" w:styleId="Basisalinea">
    <w:name w:val="[Basisalinea]"/>
    <w:basedOn w:val="Standaard"/>
    <w:uiPriority w:val="99"/>
    <w:rsid w:val="007621E6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paragraph" w:customStyle="1" w:styleId="Kleinetiteltjes">
    <w:name w:val="Kleine titeltjes"/>
    <w:basedOn w:val="Standaard"/>
    <w:rsid w:val="00180429"/>
    <w:pPr>
      <w:spacing w:line="274" w:lineRule="auto"/>
    </w:pPr>
    <w:rPr>
      <w:b/>
      <w:color w:val="203A8F" w:themeColor="text1"/>
      <w:szCs w:val="15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91F17"/>
    <w:rPr>
      <w:rFonts w:ascii="Verdana" w:eastAsiaTheme="majorEastAsia" w:hAnsi="Verdana" w:cstheme="majorBidi"/>
      <w:i/>
      <w:iCs/>
      <w:color w:val="B9A200" w:themeColor="accent1" w:themeShade="BF"/>
      <w:sz w:val="20"/>
    </w:rPr>
  </w:style>
  <w:style w:type="character" w:styleId="Nadruk">
    <w:name w:val="Emphasis"/>
    <w:basedOn w:val="Standaardalinea-lettertype"/>
    <w:uiPriority w:val="20"/>
    <w:qFormat/>
    <w:rsid w:val="00B237A6"/>
    <w:rPr>
      <w:rFonts w:ascii="Roboto Medium" w:hAnsi="Roboto Medium"/>
      <w:b w:val="0"/>
      <w:i w:val="0"/>
      <w:iCs/>
      <w:color w:val="E6017D"/>
    </w:rPr>
  </w:style>
  <w:style w:type="paragraph" w:customStyle="1" w:styleId="Quote-ZHB">
    <w:name w:val="Quote - ZHB"/>
    <w:basedOn w:val="Standaard"/>
    <w:next w:val="Standaard"/>
    <w:link w:val="Quote-ZHBChar"/>
    <w:autoRedefine/>
    <w:rsid w:val="00180429"/>
    <w:pPr>
      <w:spacing w:line="260" w:lineRule="exact"/>
      <w:jc w:val="center"/>
    </w:pPr>
    <w:rPr>
      <w:i/>
      <w:iCs/>
      <w:color w:val="203A8F" w:themeColor="text1"/>
      <w:sz w:val="28"/>
    </w:rPr>
  </w:style>
  <w:style w:type="character" w:customStyle="1" w:styleId="Quote-ZHBChar">
    <w:name w:val="Quote - ZHB Char"/>
    <w:basedOn w:val="Standaardalinea-lettertype"/>
    <w:link w:val="Quote-ZHB"/>
    <w:rsid w:val="00180429"/>
    <w:rPr>
      <w:rFonts w:ascii="Verdana" w:hAnsi="Verdana"/>
      <w:i/>
      <w:iCs/>
      <w:color w:val="203A8F" w:themeColor="text1"/>
      <w:sz w:val="28"/>
    </w:rPr>
  </w:style>
  <w:style w:type="table" w:styleId="Rastertabel1licht">
    <w:name w:val="Grid Table 1 Light"/>
    <w:basedOn w:val="Standaardtabel"/>
    <w:uiPriority w:val="46"/>
    <w:rsid w:val="00B96C93"/>
    <w:tblPr>
      <w:tblStyleRowBandSize w:val="1"/>
      <w:tblStyleColBandSize w:val="1"/>
      <w:tblBorders>
        <w:top w:val="single" w:sz="4" w:space="0" w:color="91A5E6" w:themeColor="text1" w:themeTint="66"/>
        <w:left w:val="single" w:sz="4" w:space="0" w:color="91A5E6" w:themeColor="text1" w:themeTint="66"/>
        <w:bottom w:val="single" w:sz="4" w:space="0" w:color="91A5E6" w:themeColor="text1" w:themeTint="66"/>
        <w:right w:val="single" w:sz="4" w:space="0" w:color="91A5E6" w:themeColor="text1" w:themeTint="66"/>
        <w:insideH w:val="single" w:sz="4" w:space="0" w:color="91A5E6" w:themeColor="text1" w:themeTint="66"/>
        <w:insideV w:val="single" w:sz="4" w:space="0" w:color="91A5E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5A78D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A78D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">
    <w:name w:val="Table Grid"/>
    <w:basedOn w:val="Standaardtabel"/>
    <w:uiPriority w:val="39"/>
    <w:rsid w:val="00C30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A1377"/>
    <w:pPr>
      <w:spacing w:after="160" w:line="240" w:lineRule="auto"/>
    </w:pPr>
    <w:rPr>
      <w:rFonts w:asciiTheme="minorHAnsi" w:hAnsiTheme="minorHAnsi"/>
      <w:kern w:val="2"/>
      <w:szCs w:val="20"/>
      <w14:ligatures w14:val="standardContextua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A1377"/>
    <w:rPr>
      <w:kern w:val="2"/>
      <w:sz w:val="20"/>
      <w:szCs w:val="20"/>
      <w14:ligatures w14:val="standardContextu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A1377"/>
    <w:rPr>
      <w:sz w:val="16"/>
      <w:szCs w:val="16"/>
    </w:rPr>
  </w:style>
  <w:style w:type="paragraph" w:styleId="Lijstalinea">
    <w:name w:val="List Paragraph"/>
    <w:basedOn w:val="Standaard"/>
    <w:uiPriority w:val="34"/>
    <w:rsid w:val="0013400D"/>
    <w:pPr>
      <w:spacing w:line="280" w:lineRule="exact"/>
      <w:ind w:left="720"/>
      <w:contextualSpacing/>
    </w:pPr>
    <w:rPr>
      <w:color w:val="203A8F" w:themeColor="text1"/>
    </w:rPr>
  </w:style>
  <w:style w:type="character" w:styleId="Hyperlink">
    <w:name w:val="Hyperlink"/>
    <w:basedOn w:val="Standaardalinea-lettertype"/>
    <w:uiPriority w:val="99"/>
    <w:unhideWhenUsed/>
    <w:rsid w:val="00C92A83"/>
    <w:rPr>
      <w:color w:val="E5017E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92A8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B360B"/>
    <w:rPr>
      <w:color w:val="5B9BD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Mijn%20Drive\Werk\Administratie\Opdrachtgevers%20-%20Administratie\Zuid%20Holland%20Bereikbaar\Middelen\Algemeen\Templates\Template-ZHB-verdana.dotx" TargetMode="External"/></Relationships>
</file>

<file path=word/theme/theme1.xml><?xml version="1.0" encoding="utf-8"?>
<a:theme xmlns:a="http://schemas.openxmlformats.org/drawingml/2006/main" name="Kantoorthema">
  <a:themeElements>
    <a:clrScheme name="ZHB">
      <a:dk1>
        <a:srgbClr val="203A8F"/>
      </a:dk1>
      <a:lt1>
        <a:srgbClr val="FFFFFF"/>
      </a:lt1>
      <a:dk2>
        <a:srgbClr val="1F3A8F"/>
      </a:dk2>
      <a:lt2>
        <a:srgbClr val="FEFCFF"/>
      </a:lt2>
      <a:accent1>
        <a:srgbClr val="F8D900"/>
      </a:accent1>
      <a:accent2>
        <a:srgbClr val="72A22E"/>
      </a:accent2>
      <a:accent3>
        <a:srgbClr val="E4027E"/>
      </a:accent3>
      <a:accent4>
        <a:srgbClr val="F6E299"/>
      </a:accent4>
      <a:accent5>
        <a:srgbClr val="5B9BD5"/>
      </a:accent5>
      <a:accent6>
        <a:srgbClr val="70AD47"/>
      </a:accent6>
      <a:hlink>
        <a:srgbClr val="E5017E"/>
      </a:hlink>
      <a:folHlink>
        <a:srgbClr val="5B9BD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0f3104-730e-45e1-bc10-878bb556a02f">
      <Terms xmlns="http://schemas.microsoft.com/office/infopath/2007/PartnerControls"/>
    </lcf76f155ced4ddcb4097134ff3c332f>
    <TaxCatchAll xmlns="417936f4-b8c1-42fb-9944-6d45a4a168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455EA4F8A75749A06259D739C9D279" ma:contentTypeVersion="16" ma:contentTypeDescription="Create a new document." ma:contentTypeScope="" ma:versionID="6028d99b367f8b97c6606bc133e604dc">
  <xsd:schema xmlns:xsd="http://www.w3.org/2001/XMLSchema" xmlns:xs="http://www.w3.org/2001/XMLSchema" xmlns:p="http://schemas.microsoft.com/office/2006/metadata/properties" xmlns:ns2="c00f3104-730e-45e1-bc10-878bb556a02f" xmlns:ns3="417936f4-b8c1-42fb-9944-6d45a4a168cc" targetNamespace="http://schemas.microsoft.com/office/2006/metadata/properties" ma:root="true" ma:fieldsID="bc9838bca392b4e5163e547b62edd3e8" ns2:_="" ns3:_="">
    <xsd:import namespace="c00f3104-730e-45e1-bc10-878bb556a02f"/>
    <xsd:import namespace="417936f4-b8c1-42fb-9944-6d45a4a168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f3104-730e-45e1-bc10-878bb556a0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20d719b-bd98-4e29-badf-3a1d566ac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936f4-b8c1-42fb-9944-6d45a4a168c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36078e8-6f1e-4479-ae92-ab1d2c55b5b9}" ma:internalName="TaxCatchAll" ma:showField="CatchAllData" ma:web="417936f4-b8c1-42fb-9944-6d45a4a168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43CDCB-BF2C-4AFF-9EC4-9532FC33A622}">
  <ds:schemaRefs>
    <ds:schemaRef ds:uri="http://schemas.microsoft.com/office/2006/metadata/properties"/>
    <ds:schemaRef ds:uri="http://schemas.microsoft.com/office/infopath/2007/PartnerControls"/>
    <ds:schemaRef ds:uri="c00f3104-730e-45e1-bc10-878bb556a02f"/>
    <ds:schemaRef ds:uri="417936f4-b8c1-42fb-9944-6d45a4a168cc"/>
  </ds:schemaRefs>
</ds:datastoreItem>
</file>

<file path=customXml/itemProps2.xml><?xml version="1.0" encoding="utf-8"?>
<ds:datastoreItem xmlns:ds="http://schemas.openxmlformats.org/officeDocument/2006/customXml" ds:itemID="{5B1BA4CB-8F5C-46E4-8E78-D550281BA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f3104-730e-45e1-bc10-878bb556a02f"/>
    <ds:schemaRef ds:uri="417936f4-b8c1-42fb-9944-6d45a4a168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1BD812-0B0F-4623-AEAA-2E3A111693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Template-ZHB-verdana.dotx</Template>
  <TotalTime>0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Reijnen</dc:creator>
  <cp:keywords/>
  <dc:description/>
  <cp:lastModifiedBy>Marina Meens</cp:lastModifiedBy>
  <cp:revision>6</cp:revision>
  <dcterms:created xsi:type="dcterms:W3CDTF">2026-09-03T05:48:00Z</dcterms:created>
  <dcterms:modified xsi:type="dcterms:W3CDTF">2026-09-03T05:50:00Z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0x010100E2455EA4F8A75749A06259D739C9D279</vt:lpwstr>
  </property>
  <property fmtid="{D5CDD505-2E9C-101B-9397-08002B2CF9AE}" pid="3" name="MediaServiceImageTags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2026-02-06T14:18:05Z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c6ca34cd-0d7d-46d0-82cf-b983baee6c4c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MSIP_Label_24e57bac-d225-40fb-8a9e-62b5be587a96_Tag">
    <vt:lpwstr>10, 3, 0, 1</vt:lpwstr>
  </property>
</Properties>
</file>