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2AFDB" w14:textId="38C20683" w:rsidR="005A1B9A" w:rsidRPr="00BD5193" w:rsidRDefault="005A1B9A" w:rsidP="003C2881">
      <w:pPr>
        <w:rPr>
          <w:rFonts w:eastAsia="Aptos" w:cs="Verdana"/>
          <w:color w:val="000000"/>
          <w:szCs w:val="20"/>
          <w14:ligatures w14:val="standardContextual"/>
        </w:rPr>
      </w:pPr>
      <w:r w:rsidRPr="00F125E9">
        <w:rPr>
          <w:rFonts w:eastAsiaTheme="majorEastAsia" w:cstheme="majorBidi"/>
          <w:b/>
          <w:bCs/>
          <w:color w:val="1D368C"/>
          <w:sz w:val="24"/>
        </w:rPr>
        <w:t xml:space="preserve">Concept </w:t>
      </w:r>
      <w:r w:rsidR="003C2881">
        <w:rPr>
          <w:rFonts w:eastAsiaTheme="majorEastAsia" w:cstheme="majorBidi"/>
          <w:b/>
          <w:bCs/>
          <w:color w:val="1D368C"/>
          <w:sz w:val="24"/>
        </w:rPr>
        <w:t xml:space="preserve">e-mail tekst </w:t>
      </w:r>
      <w:r w:rsidRPr="00F125E9">
        <w:rPr>
          <w:rFonts w:eastAsiaTheme="majorEastAsia" w:cstheme="majorBidi"/>
          <w:b/>
          <w:bCs/>
          <w:color w:val="1D368C"/>
          <w:sz w:val="24"/>
        </w:rPr>
        <w:t xml:space="preserve">over de afsluiting van de </w:t>
      </w:r>
      <w:proofErr w:type="spellStart"/>
      <w:r w:rsidR="00AC1FBE">
        <w:rPr>
          <w:rFonts w:eastAsiaTheme="majorEastAsia" w:cstheme="majorBidi"/>
          <w:b/>
          <w:bCs/>
          <w:color w:val="1D368C"/>
          <w:sz w:val="24"/>
        </w:rPr>
        <w:t>Algerabrug</w:t>
      </w:r>
      <w:proofErr w:type="spellEnd"/>
      <w:r w:rsidR="00E12B26">
        <w:rPr>
          <w:rFonts w:eastAsiaTheme="majorEastAsia" w:cstheme="majorBidi"/>
          <w:b/>
          <w:bCs/>
          <w:color w:val="1D368C"/>
          <w:sz w:val="24"/>
        </w:rPr>
        <w:t xml:space="preserve"> </w:t>
      </w:r>
    </w:p>
    <w:p w14:paraId="0FFC5DA1" w14:textId="77777777" w:rsidR="003C2881" w:rsidRDefault="003C2881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000000"/>
          <w:szCs w:val="20"/>
          <w14:ligatures w14:val="standardContextual"/>
        </w:rPr>
      </w:pPr>
    </w:p>
    <w:p w14:paraId="3AE10BF9" w14:textId="0680A310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000000"/>
          <w:szCs w:val="20"/>
          <w14:ligatures w14:val="standardContextual"/>
        </w:rPr>
      </w:pPr>
      <w:r w:rsidRPr="00BD5193">
        <w:rPr>
          <w:rFonts w:eastAsia="Aptos" w:cs="Verdana"/>
          <w:b/>
          <w:bCs/>
          <w:color w:val="000000"/>
          <w:szCs w:val="20"/>
          <w14:ligatures w14:val="standardContextual"/>
        </w:rPr>
        <w:t xml:space="preserve">Inleiding </w:t>
      </w:r>
    </w:p>
    <w:p w14:paraId="602E7FAD" w14:textId="732A4851" w:rsidR="00B83D6D" w:rsidRDefault="003C2881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>
        <w:rPr>
          <w:rFonts w:eastAsia="Aptos" w:cs="Verdana"/>
          <w:color w:val="000000"/>
          <w:szCs w:val="20"/>
          <w14:ligatures w14:val="standardContextual"/>
        </w:rPr>
        <w:t xml:space="preserve">Dit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 xml:space="preserve">bericht </w:t>
      </w:r>
      <w:r w:rsidR="00A71F06" w:rsidRPr="00BD5193">
        <w:rPr>
          <w:rFonts w:eastAsia="Aptos" w:cs="Verdana"/>
          <w:color w:val="000000"/>
          <w:szCs w:val="20"/>
          <w14:ligatures w14:val="standardContextual"/>
        </w:rPr>
        <w:t>k</w:t>
      </w:r>
      <w:r w:rsidR="00B83D6D">
        <w:rPr>
          <w:rFonts w:eastAsia="Aptos" w:cs="Verdana"/>
          <w:color w:val="000000"/>
          <w:szCs w:val="20"/>
          <w14:ligatures w14:val="standardContextual"/>
        </w:rPr>
        <w:t>un</w:t>
      </w:r>
      <w:r w:rsidR="00420253">
        <w:rPr>
          <w:rFonts w:eastAsia="Aptos" w:cs="Verdana"/>
          <w:color w:val="000000"/>
          <w:szCs w:val="20"/>
          <w14:ligatures w14:val="standardContextual"/>
        </w:rPr>
        <w:t xml:space="preserve"> je </w:t>
      </w:r>
      <w:r>
        <w:rPr>
          <w:rFonts w:eastAsia="Aptos" w:cs="Verdana"/>
          <w:color w:val="000000"/>
          <w:szCs w:val="20"/>
          <w14:ligatures w14:val="standardContextual"/>
        </w:rPr>
        <w:t>plaatsen onder</w:t>
      </w:r>
      <w:r w:rsidR="00420253">
        <w:rPr>
          <w:rFonts w:eastAsia="Aptos" w:cs="Verdana"/>
          <w:color w:val="000000"/>
          <w:szCs w:val="20"/>
          <w14:ligatures w14:val="standardContextual"/>
        </w:rPr>
        <w:t xml:space="preserve"> jouw</w:t>
      </w:r>
      <w:r>
        <w:rPr>
          <w:rFonts w:eastAsia="Aptos" w:cs="Verdana"/>
          <w:color w:val="000000"/>
          <w:szCs w:val="20"/>
          <w14:ligatures w14:val="standardContextual"/>
        </w:rPr>
        <w:t xml:space="preserve"> e-mails zodat </w:t>
      </w:r>
      <w:r w:rsidR="00420253">
        <w:rPr>
          <w:rFonts w:eastAsia="Aptos" w:cs="Verdana"/>
          <w:color w:val="000000"/>
          <w:szCs w:val="20"/>
          <w14:ligatures w14:val="standardContextual"/>
        </w:rPr>
        <w:t>jo</w:t>
      </w:r>
      <w:r w:rsidR="00B83D6D">
        <w:rPr>
          <w:rFonts w:eastAsia="Aptos" w:cs="Verdana"/>
          <w:color w:val="000000"/>
          <w:szCs w:val="20"/>
          <w14:ligatures w14:val="standardContextual"/>
        </w:rPr>
        <w:t xml:space="preserve">uw </w:t>
      </w:r>
      <w:r>
        <w:rPr>
          <w:rFonts w:eastAsia="Aptos" w:cs="Verdana"/>
          <w:color w:val="000000"/>
          <w:szCs w:val="20"/>
          <w14:ligatures w14:val="standardContextual"/>
        </w:rPr>
        <w:t xml:space="preserve">relaties worden geïnformeerd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 xml:space="preserve">over de afsluiting van de </w:t>
      </w:r>
      <w:proofErr w:type="spellStart"/>
      <w:r w:rsidR="00B83D6D">
        <w:rPr>
          <w:rFonts w:eastAsia="Aptos" w:cs="Verdana"/>
          <w:color w:val="000000"/>
          <w:szCs w:val="20"/>
          <w14:ligatures w14:val="standardContextual"/>
        </w:rPr>
        <w:t>Algerabrug</w:t>
      </w:r>
      <w:proofErr w:type="spellEnd"/>
      <w:r w:rsidR="00B83D6D">
        <w:rPr>
          <w:rFonts w:eastAsia="Aptos" w:cs="Verdana"/>
          <w:color w:val="000000"/>
          <w:szCs w:val="20"/>
          <w14:ligatures w14:val="standardContextual"/>
        </w:rPr>
        <w:t xml:space="preserve"> in de zomer van 2026.</w:t>
      </w:r>
      <w:r w:rsidR="00921ADF">
        <w:rPr>
          <w:rFonts w:eastAsia="Aptos" w:cs="Verdana"/>
          <w:color w:val="000000"/>
          <w:szCs w:val="20"/>
          <w14:ligatures w14:val="standardContextual"/>
        </w:rPr>
        <w:t xml:space="preserve"> Naast deze tekst </w:t>
      </w:r>
      <w:r w:rsidR="00420253">
        <w:rPr>
          <w:rFonts w:eastAsia="Aptos" w:cs="Verdana"/>
          <w:color w:val="000000"/>
          <w:szCs w:val="20"/>
          <w14:ligatures w14:val="standardContextual"/>
        </w:rPr>
        <w:t xml:space="preserve">staat er </w:t>
      </w:r>
      <w:r w:rsidR="00921ADF">
        <w:rPr>
          <w:rFonts w:eastAsia="Aptos" w:cs="Verdana"/>
          <w:color w:val="000000"/>
          <w:szCs w:val="20"/>
          <w14:ligatures w14:val="standardContextual"/>
        </w:rPr>
        <w:t xml:space="preserve">ook een </w:t>
      </w:r>
      <w:r w:rsidR="00420253">
        <w:rPr>
          <w:rFonts w:eastAsia="Aptos" w:cs="Verdana"/>
          <w:color w:val="000000"/>
          <w:szCs w:val="20"/>
          <w14:ligatures w14:val="standardContextual"/>
        </w:rPr>
        <w:t xml:space="preserve">e-mailbanner </w:t>
      </w:r>
      <w:r w:rsidR="00921ADF">
        <w:rPr>
          <w:rFonts w:eastAsia="Aptos" w:cs="Verdana"/>
          <w:color w:val="000000"/>
          <w:szCs w:val="20"/>
          <w14:ligatures w14:val="standardContextual"/>
        </w:rPr>
        <w:t xml:space="preserve">in de </w:t>
      </w:r>
      <w:proofErr w:type="spellStart"/>
      <w:r w:rsidR="00921ADF">
        <w:rPr>
          <w:rFonts w:eastAsia="Aptos" w:cs="Verdana"/>
          <w:color w:val="000000"/>
          <w:szCs w:val="20"/>
          <w14:ligatures w14:val="standardContextual"/>
        </w:rPr>
        <w:t>toolbox</w:t>
      </w:r>
      <w:proofErr w:type="spellEnd"/>
      <w:r w:rsidR="00921ADF">
        <w:rPr>
          <w:rFonts w:eastAsia="Aptos" w:cs="Verdana"/>
          <w:color w:val="000000"/>
          <w:szCs w:val="20"/>
          <w14:ligatures w14:val="standardContextual"/>
        </w:rPr>
        <w:t xml:space="preserve"> die </w:t>
      </w:r>
      <w:r w:rsidR="00420253">
        <w:rPr>
          <w:rFonts w:eastAsia="Aptos" w:cs="Verdana"/>
          <w:color w:val="000000"/>
          <w:szCs w:val="20"/>
          <w14:ligatures w14:val="standardContextual"/>
        </w:rPr>
        <w:t>je</w:t>
      </w:r>
      <w:r w:rsidR="00921ADF">
        <w:rPr>
          <w:rFonts w:eastAsia="Aptos" w:cs="Verdana"/>
          <w:color w:val="000000"/>
          <w:szCs w:val="20"/>
          <w14:ligatures w14:val="standardContextual"/>
        </w:rPr>
        <w:t xml:space="preserve"> onder </w:t>
      </w:r>
      <w:r w:rsidR="00420253">
        <w:rPr>
          <w:rFonts w:eastAsia="Aptos" w:cs="Verdana"/>
          <w:color w:val="000000"/>
          <w:szCs w:val="20"/>
          <w14:ligatures w14:val="standardContextual"/>
        </w:rPr>
        <w:t>jo</w:t>
      </w:r>
      <w:r w:rsidR="00921ADF">
        <w:rPr>
          <w:rFonts w:eastAsia="Aptos" w:cs="Verdana"/>
          <w:color w:val="000000"/>
          <w:szCs w:val="20"/>
          <w14:ligatures w14:val="standardContextual"/>
        </w:rPr>
        <w:t>uw e-mail kan plaatsen.</w:t>
      </w:r>
    </w:p>
    <w:p w14:paraId="2987E2E7" w14:textId="77777777" w:rsidR="00921ADF" w:rsidRDefault="00921ADF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669517C3" w14:textId="795ADF3C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>We adviseren om overleggen zoveel mogelijk digitaal te laten plaatsvinden. En om leveranciers te adviseren zoveel mogelijk buiten de spitsen te laten rijden.</w:t>
      </w:r>
    </w:p>
    <w:p w14:paraId="7FC64B21" w14:textId="77777777" w:rsidR="005A1B9A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1E1CFF24" w14:textId="77777777" w:rsidR="00BD5193" w:rsidRPr="00BD5193" w:rsidRDefault="00BD5193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4433C8F0" w14:textId="46DE2201" w:rsidR="005A1B9A" w:rsidRPr="00BD5193" w:rsidRDefault="00921ADF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1D368B"/>
          <w:szCs w:val="20"/>
          <w14:ligatures w14:val="standardContextual"/>
        </w:rPr>
      </w:pPr>
      <w:r>
        <w:rPr>
          <w:rFonts w:eastAsia="Aptos" w:cs="Verdana"/>
          <w:b/>
          <w:bCs/>
          <w:color w:val="1D368B"/>
          <w:szCs w:val="20"/>
          <w14:ligatures w14:val="standardContextual"/>
        </w:rPr>
        <w:t xml:space="preserve">E-mail </w:t>
      </w:r>
      <w:r w:rsidR="005A1B9A" w:rsidRPr="00BD5193">
        <w:rPr>
          <w:rFonts w:eastAsia="Aptos" w:cs="Verdana"/>
          <w:b/>
          <w:bCs/>
          <w:color w:val="1D368B"/>
          <w:szCs w:val="20"/>
          <w14:ligatures w14:val="standardContextual"/>
        </w:rPr>
        <w:t>bericht</w:t>
      </w:r>
    </w:p>
    <w:p w14:paraId="0B14AFFE" w14:textId="77777777" w:rsidR="00CB740D" w:rsidRPr="00CB740D" w:rsidRDefault="00CB740D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000000"/>
          <w:szCs w:val="20"/>
          <w14:ligatures w14:val="standardContextual"/>
        </w:rPr>
      </w:pPr>
      <w:proofErr w:type="spellStart"/>
      <w:r w:rsidRPr="00CB740D">
        <w:rPr>
          <w:rFonts w:eastAsia="Aptos" w:cs="Verdana"/>
          <w:b/>
          <w:bCs/>
          <w:color w:val="000000"/>
          <w:szCs w:val="20"/>
          <w14:ligatures w14:val="standardContextual"/>
        </w:rPr>
        <w:t>Algerabrug</w:t>
      </w:r>
      <w:proofErr w:type="spellEnd"/>
      <w:r w:rsidRPr="00CB740D">
        <w:rPr>
          <w:rFonts w:eastAsia="Aptos" w:cs="Verdana"/>
          <w:b/>
          <w:bCs/>
          <w:color w:val="000000"/>
          <w:szCs w:val="20"/>
          <w14:ligatures w14:val="standardContextual"/>
        </w:rPr>
        <w:t xml:space="preserve"> 4 weken dicht vanaf 10 augustus</w:t>
      </w:r>
    </w:p>
    <w:p w14:paraId="33B0503B" w14:textId="2907AFBD" w:rsidR="00CB740D" w:rsidRDefault="00C21429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>
        <w:rPr>
          <w:rFonts w:eastAsia="Aptos" w:cs="Verdana"/>
          <w:color w:val="000000"/>
          <w:szCs w:val="20"/>
          <w14:ligatures w14:val="standardContextual"/>
        </w:rPr>
        <w:t xml:space="preserve">Ga goed voorbereid op weg. </w:t>
      </w:r>
      <w:r w:rsidR="00387855">
        <w:rPr>
          <w:rFonts w:eastAsia="Aptos" w:cs="Verdana"/>
          <w:color w:val="000000"/>
          <w:szCs w:val="20"/>
          <w14:ligatures w14:val="standardContextual"/>
        </w:rPr>
        <w:t xml:space="preserve">Bekijk de website van </w:t>
      </w:r>
      <w:hyperlink r:id="rId10" w:history="1">
        <w:r w:rsidR="002E5967" w:rsidRPr="00D73B8B">
          <w:rPr>
            <w:rStyle w:val="Hyperlink"/>
            <w:rFonts w:eastAsia="Aptos" w:cs="Verdana"/>
            <w:szCs w:val="20"/>
            <w14:ligatures w14:val="standardContextual"/>
          </w:rPr>
          <w:t>Rijkswat</w:t>
        </w:r>
        <w:r w:rsidR="002E5967" w:rsidRPr="00D73B8B">
          <w:rPr>
            <w:rStyle w:val="Hyperlink"/>
            <w:rFonts w:eastAsia="Aptos" w:cs="Verdana"/>
            <w:szCs w:val="20"/>
            <w14:ligatures w14:val="standardContextual"/>
          </w:rPr>
          <w:t>e</w:t>
        </w:r>
        <w:r w:rsidR="002E5967" w:rsidRPr="00D73B8B">
          <w:rPr>
            <w:rStyle w:val="Hyperlink"/>
            <w:rFonts w:eastAsia="Aptos" w:cs="Verdana"/>
            <w:szCs w:val="20"/>
            <w14:ligatures w14:val="standardContextual"/>
          </w:rPr>
          <w:t>rstaat.nl/</w:t>
        </w:r>
        <w:proofErr w:type="spellStart"/>
        <w:r w:rsidR="002E5967" w:rsidRPr="00D73B8B">
          <w:rPr>
            <w:rStyle w:val="Hyperlink"/>
            <w:rFonts w:eastAsia="Aptos" w:cs="Verdana"/>
            <w:szCs w:val="20"/>
            <w14:ligatures w14:val="standardContextual"/>
          </w:rPr>
          <w:t>algerabrug</w:t>
        </w:r>
        <w:proofErr w:type="spellEnd"/>
      </w:hyperlink>
    </w:p>
    <w:p w14:paraId="1832DA9E" w14:textId="77777777" w:rsidR="002E5967" w:rsidRDefault="002E5967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014891F7" w14:textId="77777777" w:rsidR="002E5967" w:rsidRPr="00CB740D" w:rsidRDefault="002E5967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1BA6B302" w14:textId="4F37EC81" w:rsidR="00921ADF" w:rsidRDefault="00921ADF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sectPr w:rsidR="00921ADF" w:rsidSect="00C30608">
      <w:footerReference w:type="default" r:id="rId11"/>
      <w:headerReference w:type="first" r:id="rId12"/>
      <w:footerReference w:type="first" r:id="rId13"/>
      <w:pgSz w:w="11900" w:h="16840"/>
      <w:pgMar w:top="3223" w:right="985" w:bottom="2621" w:left="1417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C6F67" w14:textId="77777777" w:rsidR="00F51EF0" w:rsidRDefault="00F51EF0" w:rsidP="007621E6">
      <w:pPr>
        <w:spacing w:line="240" w:lineRule="auto"/>
      </w:pPr>
      <w:r>
        <w:separator/>
      </w:r>
    </w:p>
  </w:endnote>
  <w:endnote w:type="continuationSeparator" w:id="0">
    <w:p w14:paraId="79D74AC5" w14:textId="77777777" w:rsidR="00F51EF0" w:rsidRDefault="00F51EF0" w:rsidP="00762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717AFA-957F-4F95-A873-9DF1810D4623}"/>
    <w:embedBold r:id="rId2" w:fontKey="{1D3FA1FD-92B6-4676-B12C-D736D1180D88}"/>
    <w:embedItalic r:id="rId3" w:fontKey="{11C33954-2D8A-4020-835E-BCBB13AFCC1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48812A7-CA94-4B4F-AB63-F8A98242C545}"/>
    <w:embedBold r:id="rId5" w:fontKey="{394F9B0A-4B25-4E6B-9393-2B51E2649D01}"/>
    <w:embedItalic r:id="rId6" w:fontKey="{4E8ED637-D0C9-404A-B2AB-21C001878D9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035FCDC8-CE86-4ADA-A61B-F2856E99E933}"/>
    <w:embedItalic r:id="rId8" w:fontKey="{D474E12C-B3B0-462D-A385-592C40A7EF26}"/>
  </w:font>
  <w:font w:name="Times New Roman (Hoofdtekst CS)">
    <w:altName w:val="Times New Roman"/>
    <w:charset w:val="00"/>
    <w:family w:val="roman"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9" w:fontKey="{90096758-EA2C-4F28-9F41-8A758DB90813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5BDB7AED-518B-4B27-86B6-D9DA8019E585}"/>
    <w:embedBold r:id="rId11" w:fontKey="{02AD45A8-5AF9-4848-BC2D-89F2BF30545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2" w:fontKey="{C0417667-A5DE-4BAB-96CD-5192DA569E83}"/>
  </w:font>
  <w:font w:name="Poppins SemiBold">
    <w:charset w:val="00"/>
    <w:family w:val="auto"/>
    <w:pitch w:val="variable"/>
    <w:sig w:usb0="00008007" w:usb1="00000000" w:usb2="00000000" w:usb3="00000000" w:csb0="00000093" w:csb1="00000000"/>
    <w:embedBold r:id="rId13" w:fontKey="{38875B1D-7534-4B69-9B03-2A39A1AD6C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A57A73BE-074B-41A5-9EA9-29C9FFF8EB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6F9F" w14:textId="77777777" w:rsidR="004E4F9A" w:rsidRDefault="001256EE">
    <w:pPr>
      <w:pStyle w:val="Voettekst"/>
    </w:pPr>
    <w:r w:rsidRPr="004E4F9A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B16477E" wp14:editId="40C17A40">
              <wp:simplePos x="0" y="0"/>
              <wp:positionH relativeFrom="column">
                <wp:posOffset>46689</wp:posOffset>
              </wp:positionH>
              <wp:positionV relativeFrom="paragraph">
                <wp:posOffset>-734027</wp:posOffset>
              </wp:positionV>
              <wp:extent cx="5799221" cy="0"/>
              <wp:effectExtent l="0" t="0" r="17780" b="1270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92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398BD4" id="Rechte verbindingslijn 8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-57.8pt" to="460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" strokecolor="#1f3a8f [3215]" strokeweight="1pt">
              <v:stroke joinstyle="miter"/>
            </v:line>
          </w:pict>
        </mc:Fallback>
      </mc:AlternateContent>
    </w:r>
    <w:r w:rsidR="004E4F9A" w:rsidRPr="004E4F9A">
      <w:rPr>
        <w:noProof/>
      </w:rPr>
      <w:drawing>
        <wp:anchor distT="0" distB="0" distL="114300" distR="114300" simplePos="0" relativeHeight="251658241" behindDoc="1" locked="0" layoutInCell="1" allowOverlap="1" wp14:anchorId="597BCA6E" wp14:editId="7D11CE5A">
          <wp:simplePos x="0" y="0"/>
          <wp:positionH relativeFrom="column">
            <wp:posOffset>97790</wp:posOffset>
          </wp:positionH>
          <wp:positionV relativeFrom="paragraph">
            <wp:posOffset>-592455</wp:posOffset>
          </wp:positionV>
          <wp:extent cx="1372235" cy="770890"/>
          <wp:effectExtent l="0" t="0" r="0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137223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2E6C" w14:textId="66A615C7" w:rsidR="00FA55A7" w:rsidRPr="00071DED" w:rsidRDefault="00603A6E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noProof/>
      </w:rPr>
      <w:drawing>
        <wp:anchor distT="0" distB="0" distL="114300" distR="114300" simplePos="0" relativeHeight="251658243" behindDoc="1" locked="0" layoutInCell="1" allowOverlap="1" wp14:anchorId="19D22783" wp14:editId="2E427C05">
          <wp:simplePos x="0" y="0"/>
          <wp:positionH relativeFrom="column">
            <wp:posOffset>-891845</wp:posOffset>
          </wp:positionH>
          <wp:positionV relativeFrom="paragraph">
            <wp:posOffset>-318160</wp:posOffset>
          </wp:positionV>
          <wp:extent cx="7537837" cy="1658673"/>
          <wp:effectExtent l="0" t="0" r="6350" b="508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600" cy="169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Stichting Zuid-Holland Bereikbaar </w:t>
    </w:r>
  </w:p>
  <w:p w14:paraId="0B63C9DE" w14:textId="67CB7A4F" w:rsidR="00FA55A7" w:rsidRPr="00071DED" w:rsidRDefault="00FA55A7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rFonts w:cs="Poppins"/>
        <w:color w:val="1F3A8F" w:themeColor="text2"/>
        <w:sz w:val="16"/>
        <w:szCs w:val="16"/>
      </w:rPr>
      <w:t xml:space="preserve">KvK: 50819429 </w:t>
    </w:r>
    <w:r w:rsidRPr="00071DED">
      <w:rPr>
        <w:rFonts w:cs="Poppins"/>
        <w:color w:val="E4027E" w:themeColor="accent3"/>
        <w:sz w:val="16"/>
        <w:szCs w:val="16"/>
      </w:rPr>
      <w:t xml:space="preserve">| </w:t>
    </w:r>
    <w:r w:rsidRPr="00071DED">
      <w:rPr>
        <w:rFonts w:cs="Poppins"/>
        <w:color w:val="1F3A8F" w:themeColor="text2"/>
        <w:sz w:val="16"/>
        <w:szCs w:val="16"/>
      </w:rPr>
      <w:t>IBAN: NL27 INGB 0674 7905 10</w:t>
    </w:r>
    <w:r w:rsidRPr="00071DED">
      <w:rPr>
        <w:rFonts w:cs="Poppins"/>
        <w:color w:val="E4027E" w:themeColor="accent3"/>
        <w:sz w:val="16"/>
        <w:szCs w:val="16"/>
      </w:rPr>
      <w:t xml:space="preserve"> | </w:t>
    </w:r>
    <w:r w:rsidRPr="00071DED">
      <w:rPr>
        <w:rFonts w:cs="Poppins"/>
        <w:color w:val="1F3A8F" w:themeColor="text2"/>
        <w:sz w:val="16"/>
        <w:szCs w:val="16"/>
      </w:rPr>
      <w:t>BTW: NL8229.45.502.B01</w:t>
    </w:r>
  </w:p>
  <w:p w14:paraId="0E43FB08" w14:textId="01FAA933" w:rsidR="00FA55A7" w:rsidRPr="00071DED" w:rsidRDefault="00FA55A7" w:rsidP="00FA55A7">
    <w:pPr>
      <w:spacing w:line="260" w:lineRule="exact"/>
      <w:jc w:val="center"/>
      <w:rPr>
        <w:rFonts w:cs="Poppins"/>
        <w:color w:val="90A5E7" w:themeColor="text2" w:themeTint="66"/>
        <w:sz w:val="16"/>
        <w:szCs w:val="16"/>
      </w:rPr>
    </w:pPr>
    <w:r w:rsidRPr="00071DED">
      <w:rPr>
        <w:rFonts w:cs="Poppins"/>
        <w:color w:val="90A5E7" w:themeColor="text2" w:themeTint="66"/>
        <w:sz w:val="16"/>
        <w:szCs w:val="16"/>
      </w:rPr>
      <w:t xml:space="preserve"> </w:t>
    </w:r>
  </w:p>
  <w:p w14:paraId="610209EB" w14:textId="77777777" w:rsidR="004E4F9A" w:rsidRDefault="004E4F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C4C67" w14:textId="77777777" w:rsidR="00F51EF0" w:rsidRDefault="00F51EF0" w:rsidP="007621E6">
      <w:pPr>
        <w:spacing w:line="240" w:lineRule="auto"/>
      </w:pPr>
      <w:r>
        <w:separator/>
      </w:r>
    </w:p>
  </w:footnote>
  <w:footnote w:type="continuationSeparator" w:id="0">
    <w:p w14:paraId="3A117386" w14:textId="77777777" w:rsidR="00F51EF0" w:rsidRDefault="00F51EF0" w:rsidP="00762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A444" w14:textId="77777777" w:rsidR="004E4F9A" w:rsidRDefault="004E4F9A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63E38" wp14:editId="692DB6FE">
          <wp:simplePos x="0" y="0"/>
          <wp:positionH relativeFrom="column">
            <wp:posOffset>1562100</wp:posOffset>
          </wp:positionH>
          <wp:positionV relativeFrom="paragraph">
            <wp:posOffset>-205105</wp:posOffset>
          </wp:positionV>
          <wp:extent cx="2644870" cy="148642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2644870" cy="148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B79F2"/>
    <w:multiLevelType w:val="multilevel"/>
    <w:tmpl w:val="3BC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E75E7D"/>
    <w:multiLevelType w:val="hybridMultilevel"/>
    <w:tmpl w:val="70B68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E6473"/>
    <w:multiLevelType w:val="multilevel"/>
    <w:tmpl w:val="46C2CEC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FC481B"/>
    <w:multiLevelType w:val="multilevel"/>
    <w:tmpl w:val="F75C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A9464DA"/>
    <w:multiLevelType w:val="hybridMultilevel"/>
    <w:tmpl w:val="B6FC8FB2"/>
    <w:lvl w:ilvl="0" w:tplc="9BE893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14639B"/>
    <w:multiLevelType w:val="multilevel"/>
    <w:tmpl w:val="FCC48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7643A1"/>
    <w:multiLevelType w:val="multilevel"/>
    <w:tmpl w:val="2460F9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347750"/>
    <w:multiLevelType w:val="hybridMultilevel"/>
    <w:tmpl w:val="2250B1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1766">
    <w:abstractNumId w:val="3"/>
  </w:num>
  <w:num w:numId="2" w16cid:durableId="1458181973">
    <w:abstractNumId w:val="4"/>
  </w:num>
  <w:num w:numId="3" w16cid:durableId="1171873224">
    <w:abstractNumId w:val="6"/>
  </w:num>
  <w:num w:numId="4" w16cid:durableId="15934803">
    <w:abstractNumId w:val="5"/>
  </w:num>
  <w:num w:numId="5" w16cid:durableId="1466462429">
    <w:abstractNumId w:val="2"/>
  </w:num>
  <w:num w:numId="6" w16cid:durableId="98990147">
    <w:abstractNumId w:val="0"/>
  </w:num>
  <w:num w:numId="7" w16cid:durableId="1406800662">
    <w:abstractNumId w:val="7"/>
  </w:num>
  <w:num w:numId="8" w16cid:durableId="673387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08"/>
    <w:rsid w:val="000357CC"/>
    <w:rsid w:val="00071DED"/>
    <w:rsid w:val="000E2AF4"/>
    <w:rsid w:val="000F5EBC"/>
    <w:rsid w:val="001023F6"/>
    <w:rsid w:val="00123E0E"/>
    <w:rsid w:val="001256EE"/>
    <w:rsid w:val="00125F9C"/>
    <w:rsid w:val="0013400D"/>
    <w:rsid w:val="001349BC"/>
    <w:rsid w:val="00150239"/>
    <w:rsid w:val="00155FA4"/>
    <w:rsid w:val="00175CB1"/>
    <w:rsid w:val="00180429"/>
    <w:rsid w:val="001C4A14"/>
    <w:rsid w:val="001E7C57"/>
    <w:rsid w:val="00201271"/>
    <w:rsid w:val="00233115"/>
    <w:rsid w:val="002405AA"/>
    <w:rsid w:val="00240CF4"/>
    <w:rsid w:val="0024307A"/>
    <w:rsid w:val="00291F17"/>
    <w:rsid w:val="002D6140"/>
    <w:rsid w:val="002D6280"/>
    <w:rsid w:val="002E5967"/>
    <w:rsid w:val="002F3D3D"/>
    <w:rsid w:val="00314E5F"/>
    <w:rsid w:val="00370947"/>
    <w:rsid w:val="00383FD8"/>
    <w:rsid w:val="003869A4"/>
    <w:rsid w:val="00387855"/>
    <w:rsid w:val="00395855"/>
    <w:rsid w:val="003B47A0"/>
    <w:rsid w:val="003C2881"/>
    <w:rsid w:val="003D3F98"/>
    <w:rsid w:val="003D62B7"/>
    <w:rsid w:val="00400F67"/>
    <w:rsid w:val="0040121A"/>
    <w:rsid w:val="00420253"/>
    <w:rsid w:val="004912D8"/>
    <w:rsid w:val="004E4F9A"/>
    <w:rsid w:val="004F1BBD"/>
    <w:rsid w:val="00511C61"/>
    <w:rsid w:val="0053321F"/>
    <w:rsid w:val="0055786E"/>
    <w:rsid w:val="005A1B9A"/>
    <w:rsid w:val="005B1789"/>
    <w:rsid w:val="005E42F2"/>
    <w:rsid w:val="005F675C"/>
    <w:rsid w:val="00603A6E"/>
    <w:rsid w:val="0061132D"/>
    <w:rsid w:val="00621FDB"/>
    <w:rsid w:val="00634BBA"/>
    <w:rsid w:val="006514CA"/>
    <w:rsid w:val="00670ABA"/>
    <w:rsid w:val="006945C0"/>
    <w:rsid w:val="006A1377"/>
    <w:rsid w:val="006A26CA"/>
    <w:rsid w:val="006D1E7F"/>
    <w:rsid w:val="007621E6"/>
    <w:rsid w:val="007A0687"/>
    <w:rsid w:val="007D5EAA"/>
    <w:rsid w:val="007D6372"/>
    <w:rsid w:val="007F5D5C"/>
    <w:rsid w:val="0081387F"/>
    <w:rsid w:val="00876AE6"/>
    <w:rsid w:val="008A262D"/>
    <w:rsid w:val="008B725E"/>
    <w:rsid w:val="008D3EE0"/>
    <w:rsid w:val="008E32B8"/>
    <w:rsid w:val="008E6512"/>
    <w:rsid w:val="00900CA1"/>
    <w:rsid w:val="00921ADF"/>
    <w:rsid w:val="0093303B"/>
    <w:rsid w:val="00934A51"/>
    <w:rsid w:val="009F4000"/>
    <w:rsid w:val="00A15DED"/>
    <w:rsid w:val="00A20FB1"/>
    <w:rsid w:val="00A26496"/>
    <w:rsid w:val="00A61A43"/>
    <w:rsid w:val="00A71F06"/>
    <w:rsid w:val="00AC1FBE"/>
    <w:rsid w:val="00B206BA"/>
    <w:rsid w:val="00B237A6"/>
    <w:rsid w:val="00B25FC5"/>
    <w:rsid w:val="00B83D6D"/>
    <w:rsid w:val="00B96C93"/>
    <w:rsid w:val="00BA1AFD"/>
    <w:rsid w:val="00BA4EA1"/>
    <w:rsid w:val="00BD5193"/>
    <w:rsid w:val="00C05F73"/>
    <w:rsid w:val="00C06D04"/>
    <w:rsid w:val="00C12692"/>
    <w:rsid w:val="00C21429"/>
    <w:rsid w:val="00C30608"/>
    <w:rsid w:val="00C315DB"/>
    <w:rsid w:val="00C62BA5"/>
    <w:rsid w:val="00C63CD9"/>
    <w:rsid w:val="00C6783B"/>
    <w:rsid w:val="00C83E8A"/>
    <w:rsid w:val="00C92A83"/>
    <w:rsid w:val="00CB009C"/>
    <w:rsid w:val="00CB740D"/>
    <w:rsid w:val="00CD5322"/>
    <w:rsid w:val="00D5195C"/>
    <w:rsid w:val="00D56C2D"/>
    <w:rsid w:val="00D85A9A"/>
    <w:rsid w:val="00D91A14"/>
    <w:rsid w:val="00DB28B7"/>
    <w:rsid w:val="00DB657A"/>
    <w:rsid w:val="00DF7F9D"/>
    <w:rsid w:val="00E10B57"/>
    <w:rsid w:val="00E12B26"/>
    <w:rsid w:val="00E228E3"/>
    <w:rsid w:val="00E259A2"/>
    <w:rsid w:val="00E30149"/>
    <w:rsid w:val="00E51043"/>
    <w:rsid w:val="00E87711"/>
    <w:rsid w:val="00E9776E"/>
    <w:rsid w:val="00EF3D20"/>
    <w:rsid w:val="00F125E9"/>
    <w:rsid w:val="00F51A64"/>
    <w:rsid w:val="00F51EF0"/>
    <w:rsid w:val="00F52E3D"/>
    <w:rsid w:val="00F61935"/>
    <w:rsid w:val="00FA1339"/>
    <w:rsid w:val="00FA55A7"/>
    <w:rsid w:val="00FB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845A6"/>
  <w15:chartTrackingRefBased/>
  <w15:docId w15:val="{3DB1763F-5991-47EF-8F96-65F1E7E4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ZHB"/>
    <w:qFormat/>
    <w:rsid w:val="00180429"/>
    <w:pPr>
      <w:spacing w:line="300" w:lineRule="exact"/>
    </w:pPr>
    <w:rPr>
      <w:rFonts w:ascii="Verdana" w:hAnsi="Verdana"/>
      <w:sz w:val="20"/>
    </w:rPr>
  </w:style>
  <w:style w:type="paragraph" w:styleId="Kop1">
    <w:name w:val="heading 1"/>
    <w:aliases w:val="Kop 1 ZHB"/>
    <w:basedOn w:val="Standaard"/>
    <w:next w:val="Standaard"/>
    <w:link w:val="Kop1Char"/>
    <w:autoRedefine/>
    <w:uiPriority w:val="9"/>
    <w:qFormat/>
    <w:rsid w:val="00180429"/>
    <w:pPr>
      <w:keepNext/>
      <w:keepLines/>
      <w:spacing w:before="240"/>
      <w:outlineLvl w:val="0"/>
    </w:pPr>
    <w:rPr>
      <w:rFonts w:eastAsiaTheme="majorEastAsia" w:cstheme="majorBidi"/>
      <w:color w:val="1D368C"/>
      <w:sz w:val="36"/>
      <w:szCs w:val="32"/>
    </w:rPr>
  </w:style>
  <w:style w:type="paragraph" w:styleId="Kop2">
    <w:name w:val="heading 2"/>
    <w:aliases w:val="Kop 2 - ZHB"/>
    <w:basedOn w:val="Standaard"/>
    <w:next w:val="Standaard"/>
    <w:link w:val="Kop2Char"/>
    <w:autoRedefine/>
    <w:uiPriority w:val="9"/>
    <w:unhideWhenUsed/>
    <w:qFormat/>
    <w:rsid w:val="00180429"/>
    <w:pPr>
      <w:keepNext/>
      <w:keepLines/>
      <w:spacing w:before="40"/>
      <w:outlineLvl w:val="1"/>
    </w:pPr>
    <w:rPr>
      <w:rFonts w:eastAsiaTheme="majorEastAsia" w:cstheme="majorBidi"/>
      <w:color w:val="000000"/>
      <w:sz w:val="26"/>
      <w:szCs w:val="26"/>
    </w:rPr>
  </w:style>
  <w:style w:type="paragraph" w:styleId="Kop3">
    <w:name w:val="heading 3"/>
    <w:aliases w:val="Kop 3 -ZHB"/>
    <w:basedOn w:val="Standaard"/>
    <w:next w:val="Standaard"/>
    <w:link w:val="Kop3Char"/>
    <w:autoRedefine/>
    <w:uiPriority w:val="9"/>
    <w:unhideWhenUsed/>
    <w:qFormat/>
    <w:rsid w:val="00395855"/>
    <w:pPr>
      <w:keepNext/>
      <w:keepLines/>
      <w:spacing w:before="40"/>
      <w:outlineLvl w:val="2"/>
    </w:pPr>
    <w:rPr>
      <w:rFonts w:eastAsia="Times New Roman" w:cstheme="majorBidi"/>
      <w:b/>
      <w:color w:val="E4027E" w:themeColor="accent3"/>
      <w:sz w:val="22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291F17"/>
    <w:pPr>
      <w:keepNext/>
      <w:keepLines/>
      <w:spacing w:before="40"/>
      <w:outlineLvl w:val="3"/>
    </w:pPr>
    <w:rPr>
      <w:rFonts w:eastAsiaTheme="majorEastAsia" w:cstheme="majorBidi"/>
      <w:i/>
      <w:iCs/>
      <w:color w:val="B9A200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1C4A14"/>
    <w:pPr>
      <w:spacing w:before="200" w:after="160"/>
      <w:ind w:right="864"/>
      <w:jc w:val="center"/>
    </w:pPr>
    <w:rPr>
      <w:i/>
      <w:iCs/>
      <w:color w:val="1D368C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1C4A14"/>
    <w:rPr>
      <w:rFonts w:ascii="Roboto" w:hAnsi="Roboto"/>
      <w:i/>
      <w:iCs/>
      <w:color w:val="1D368C"/>
    </w:rPr>
  </w:style>
  <w:style w:type="paragraph" w:customStyle="1" w:styleId="Citaat1">
    <w:name w:val="Citaat1"/>
    <w:basedOn w:val="Standaard"/>
    <w:next w:val="Citaat"/>
    <w:link w:val="QuoteChar"/>
    <w:autoRedefine/>
    <w:rsid w:val="00180429"/>
    <w:pPr>
      <w:pBdr>
        <w:top w:val="single" w:sz="8" w:space="3" w:color="203A8F" w:themeColor="text1"/>
      </w:pBdr>
    </w:pPr>
    <w:rPr>
      <w:i/>
      <w:iCs/>
      <w:color w:val="203A8F" w:themeColor="text1"/>
      <w:sz w:val="22"/>
    </w:rPr>
  </w:style>
  <w:style w:type="character" w:customStyle="1" w:styleId="QuoteChar">
    <w:name w:val="Quote Char"/>
    <w:basedOn w:val="Standaardalinea-lettertype"/>
    <w:link w:val="Citaat1"/>
    <w:rsid w:val="00180429"/>
    <w:rPr>
      <w:rFonts w:ascii="Verdana" w:hAnsi="Verdana"/>
      <w:i/>
      <w:iCs/>
      <w:color w:val="203A8F" w:themeColor="text1"/>
      <w:sz w:val="22"/>
    </w:rPr>
  </w:style>
  <w:style w:type="character" w:customStyle="1" w:styleId="Kop1Char">
    <w:name w:val="Kop 1 Char"/>
    <w:aliases w:val="Kop 1 ZHB Char"/>
    <w:basedOn w:val="Standaardalinea-lettertype"/>
    <w:link w:val="Kop1"/>
    <w:uiPriority w:val="9"/>
    <w:rsid w:val="00180429"/>
    <w:rPr>
      <w:rFonts w:ascii="Verdana" w:eastAsiaTheme="majorEastAsia" w:hAnsi="Verdana" w:cstheme="majorBidi"/>
      <w:color w:val="1D368C"/>
      <w:sz w:val="36"/>
      <w:szCs w:val="32"/>
    </w:rPr>
  </w:style>
  <w:style w:type="character" w:customStyle="1" w:styleId="Kop2Char">
    <w:name w:val="Kop 2 Char"/>
    <w:aliases w:val="Kop 2 - ZHB Char"/>
    <w:basedOn w:val="Standaardalinea-lettertype"/>
    <w:link w:val="Kop2"/>
    <w:uiPriority w:val="9"/>
    <w:rsid w:val="00180429"/>
    <w:rPr>
      <w:rFonts w:ascii="Verdana" w:eastAsiaTheme="majorEastAsia" w:hAnsi="Verdana" w:cstheme="majorBidi"/>
      <w:color w:val="000000"/>
      <w:sz w:val="26"/>
      <w:szCs w:val="26"/>
    </w:rPr>
  </w:style>
  <w:style w:type="character" w:customStyle="1" w:styleId="Kop3Char">
    <w:name w:val="Kop 3 Char"/>
    <w:aliases w:val="Kop 3 -ZHB Char"/>
    <w:basedOn w:val="Standaardalinea-lettertype"/>
    <w:link w:val="Kop3"/>
    <w:uiPriority w:val="9"/>
    <w:rsid w:val="00395855"/>
    <w:rPr>
      <w:rFonts w:ascii="Verdana" w:eastAsia="Times New Roman" w:hAnsi="Verdana" w:cstheme="majorBidi"/>
      <w:b/>
      <w:color w:val="E4027E" w:themeColor="accent3"/>
      <w:sz w:val="22"/>
      <w:lang w:val="en-US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C6783B"/>
    <w:pPr>
      <w:numPr>
        <w:ilvl w:val="1"/>
      </w:numPr>
      <w:spacing w:after="160"/>
    </w:pPr>
    <w:rPr>
      <w:rFonts w:eastAsiaTheme="minorEastAsia" w:cs="Times New Roman (Hoofdtekst CS)"/>
      <w:i/>
      <w:color w:val="000000"/>
      <w:sz w:val="18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6783B"/>
    <w:rPr>
      <w:rFonts w:ascii="Roboto" w:eastAsiaTheme="minorEastAsia" w:hAnsi="Roboto" w:cs="Times New Roman (Hoofdtekst CS)"/>
      <w:i/>
      <w:color w:val="000000"/>
      <w:sz w:val="18"/>
      <w:szCs w:val="22"/>
    </w:rPr>
  </w:style>
  <w:style w:type="character" w:styleId="Intensievebenadrukking">
    <w:name w:val="Intense Emphasis"/>
    <w:basedOn w:val="Standaardalinea-lettertype"/>
    <w:uiPriority w:val="21"/>
    <w:rsid w:val="00C6783B"/>
    <w:rPr>
      <w:rFonts w:ascii="Roboto Medium" w:hAnsi="Roboto Medium"/>
      <w:b w:val="0"/>
      <w:i w:val="0"/>
      <w:iCs/>
      <w:caps w:val="0"/>
      <w:smallCaps w:val="0"/>
      <w:strike w:val="0"/>
      <w:dstrike w:val="0"/>
      <w:vanish w:val="0"/>
      <w:color w:val="E4027E" w:themeColor="accent3"/>
      <w:sz w:val="20"/>
      <w:u w:val="none"/>
      <w:vertAlign w:val="baseline"/>
    </w:rPr>
  </w:style>
  <w:style w:type="paragraph" w:styleId="Koptekst">
    <w:name w:val="header"/>
    <w:basedOn w:val="Standaard"/>
    <w:link w:val="Kop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21E6"/>
    <w:rPr>
      <w:rFonts w:ascii="Roboto" w:hAnsi="Roboto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21E6"/>
    <w:rPr>
      <w:rFonts w:ascii="Roboto" w:hAnsi="Roboto"/>
      <w:sz w:val="20"/>
    </w:rPr>
  </w:style>
  <w:style w:type="paragraph" w:customStyle="1" w:styleId="Basisalinea">
    <w:name w:val="[Basisalinea]"/>
    <w:basedOn w:val="Standaard"/>
    <w:uiPriority w:val="99"/>
    <w:rsid w:val="007621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Kleinetiteltjes">
    <w:name w:val="Kleine titeltjes"/>
    <w:basedOn w:val="Standaard"/>
    <w:rsid w:val="00180429"/>
    <w:pPr>
      <w:spacing w:line="274" w:lineRule="auto"/>
    </w:pPr>
    <w:rPr>
      <w:b/>
      <w:color w:val="203A8F" w:themeColor="text1"/>
      <w:szCs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1F17"/>
    <w:rPr>
      <w:rFonts w:ascii="Verdana" w:eastAsiaTheme="majorEastAsia" w:hAnsi="Verdana" w:cstheme="majorBidi"/>
      <w:i/>
      <w:iCs/>
      <w:color w:val="B9A200" w:themeColor="accent1" w:themeShade="BF"/>
      <w:sz w:val="20"/>
    </w:rPr>
  </w:style>
  <w:style w:type="character" w:styleId="Nadruk">
    <w:name w:val="Emphasis"/>
    <w:basedOn w:val="Standaardalinea-lettertype"/>
    <w:uiPriority w:val="20"/>
    <w:qFormat/>
    <w:rsid w:val="00B237A6"/>
    <w:rPr>
      <w:rFonts w:ascii="Roboto Medium" w:hAnsi="Roboto Medium"/>
      <w:b w:val="0"/>
      <w:i w:val="0"/>
      <w:iCs/>
      <w:color w:val="E6017D"/>
    </w:rPr>
  </w:style>
  <w:style w:type="paragraph" w:customStyle="1" w:styleId="Quote-ZHB">
    <w:name w:val="Quote - ZHB"/>
    <w:basedOn w:val="Standaard"/>
    <w:next w:val="Standaard"/>
    <w:link w:val="Quote-ZHBChar"/>
    <w:autoRedefine/>
    <w:rsid w:val="00180429"/>
    <w:pPr>
      <w:spacing w:line="260" w:lineRule="exact"/>
      <w:jc w:val="center"/>
    </w:pPr>
    <w:rPr>
      <w:i/>
      <w:iCs/>
      <w:color w:val="203A8F" w:themeColor="text1"/>
      <w:sz w:val="28"/>
    </w:rPr>
  </w:style>
  <w:style w:type="character" w:customStyle="1" w:styleId="Quote-ZHBChar">
    <w:name w:val="Quote - ZHB Char"/>
    <w:basedOn w:val="Standaardalinea-lettertype"/>
    <w:link w:val="Quote-ZHB"/>
    <w:rsid w:val="00180429"/>
    <w:rPr>
      <w:rFonts w:ascii="Verdana" w:hAnsi="Verdana"/>
      <w:i/>
      <w:iCs/>
      <w:color w:val="203A8F" w:themeColor="text1"/>
      <w:sz w:val="28"/>
    </w:rPr>
  </w:style>
  <w:style w:type="table" w:styleId="Rastertabel1licht">
    <w:name w:val="Grid Table 1 Light"/>
    <w:basedOn w:val="Standaardtabel"/>
    <w:uiPriority w:val="46"/>
    <w:rsid w:val="00B96C93"/>
    <w:tblPr>
      <w:tblStyleRowBandSize w:val="1"/>
      <w:tblStyleColBandSize w:val="1"/>
      <w:tblBorders>
        <w:top w:val="single" w:sz="4" w:space="0" w:color="91A5E6" w:themeColor="text1" w:themeTint="66"/>
        <w:left w:val="single" w:sz="4" w:space="0" w:color="91A5E6" w:themeColor="text1" w:themeTint="66"/>
        <w:bottom w:val="single" w:sz="4" w:space="0" w:color="91A5E6" w:themeColor="text1" w:themeTint="66"/>
        <w:right w:val="single" w:sz="4" w:space="0" w:color="91A5E6" w:themeColor="text1" w:themeTint="66"/>
        <w:insideH w:val="single" w:sz="4" w:space="0" w:color="91A5E6" w:themeColor="text1" w:themeTint="66"/>
        <w:insideV w:val="single" w:sz="4" w:space="0" w:color="91A5E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A78D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78D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uiPriority w:val="39"/>
    <w:rsid w:val="00C30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A1377"/>
    <w:pPr>
      <w:spacing w:after="160" w:line="240" w:lineRule="auto"/>
    </w:pPr>
    <w:rPr>
      <w:rFonts w:asciiTheme="minorHAnsi" w:hAnsiTheme="minorHAnsi"/>
      <w:kern w:val="2"/>
      <w:szCs w:val="20"/>
      <w14:ligatures w14:val="standardContextua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A1377"/>
    <w:rPr>
      <w:kern w:val="2"/>
      <w:sz w:val="20"/>
      <w:szCs w:val="20"/>
      <w14:ligatures w14:val="standardContextua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A1377"/>
    <w:rPr>
      <w:sz w:val="16"/>
      <w:szCs w:val="16"/>
    </w:rPr>
  </w:style>
  <w:style w:type="paragraph" w:styleId="Lijstalinea">
    <w:name w:val="List Paragraph"/>
    <w:basedOn w:val="Standaard"/>
    <w:uiPriority w:val="34"/>
    <w:rsid w:val="0013400D"/>
    <w:pPr>
      <w:spacing w:line="280" w:lineRule="exact"/>
      <w:ind w:left="720"/>
      <w:contextualSpacing/>
    </w:pPr>
    <w:rPr>
      <w:color w:val="203A8F" w:themeColor="text1"/>
    </w:rPr>
  </w:style>
  <w:style w:type="character" w:styleId="Hyperlink">
    <w:name w:val="Hyperlink"/>
    <w:basedOn w:val="Standaardalinea-lettertype"/>
    <w:uiPriority w:val="99"/>
    <w:unhideWhenUsed/>
    <w:rsid w:val="00C92A83"/>
    <w:rPr>
      <w:color w:val="E5017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92A8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E5967"/>
    <w:rPr>
      <w:color w:val="5B9BD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rijkswaterstaat.nl/wegen/projectenoverzicht/n210-groot-onderhoud-algerabru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ijn%20Drive\Werk\Administratie\Opdrachtgevers%20-%20Administratie\Zuid%20Holland%20Bereikbaar\Middelen\Algemeen\Templates\Template-ZHB-verdana.dotx" TargetMode="External"/></Relationships>
</file>

<file path=word/theme/theme1.xml><?xml version="1.0" encoding="utf-8"?>
<a:theme xmlns:a="http://schemas.openxmlformats.org/drawingml/2006/main" name="Kantoorthema">
  <a:themeElements>
    <a:clrScheme name="ZHB">
      <a:dk1>
        <a:srgbClr val="203A8F"/>
      </a:dk1>
      <a:lt1>
        <a:srgbClr val="FFFFFF"/>
      </a:lt1>
      <a:dk2>
        <a:srgbClr val="1F3A8F"/>
      </a:dk2>
      <a:lt2>
        <a:srgbClr val="FEFCFF"/>
      </a:lt2>
      <a:accent1>
        <a:srgbClr val="F8D900"/>
      </a:accent1>
      <a:accent2>
        <a:srgbClr val="72A22E"/>
      </a:accent2>
      <a:accent3>
        <a:srgbClr val="E4027E"/>
      </a:accent3>
      <a:accent4>
        <a:srgbClr val="F6E299"/>
      </a:accent4>
      <a:accent5>
        <a:srgbClr val="5B9BD5"/>
      </a:accent5>
      <a:accent6>
        <a:srgbClr val="70AD47"/>
      </a:accent6>
      <a:hlink>
        <a:srgbClr val="E5017E"/>
      </a:hlink>
      <a:folHlink>
        <a:srgbClr val="5B9B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55EA4F8A75749A06259D739C9D279" ma:contentTypeVersion="16" ma:contentTypeDescription="Create a new document." ma:contentTypeScope="" ma:versionID="6028d99b367f8b97c6606bc133e604dc">
  <xsd:schema xmlns:xsd="http://www.w3.org/2001/XMLSchema" xmlns:xs="http://www.w3.org/2001/XMLSchema" xmlns:p="http://schemas.microsoft.com/office/2006/metadata/properties" xmlns:ns2="c00f3104-730e-45e1-bc10-878bb556a02f" xmlns:ns3="417936f4-b8c1-42fb-9944-6d45a4a168cc" targetNamespace="http://schemas.microsoft.com/office/2006/metadata/properties" ma:root="true" ma:fieldsID="bc9838bca392b4e5163e547b62edd3e8" ns2:_="" ns3:_="">
    <xsd:import namespace="c00f3104-730e-45e1-bc10-878bb556a02f"/>
    <xsd:import namespace="417936f4-b8c1-42fb-9944-6d45a4a16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f3104-730e-45e1-bc10-878bb556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0d719b-bd98-4e29-badf-3a1d566a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936f4-b8c1-42fb-9944-6d45a4a16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6078e8-6f1e-4479-ae92-ab1d2c55b5b9}" ma:internalName="TaxCatchAll" ma:showField="CatchAllData" ma:web="417936f4-b8c1-42fb-9944-6d45a4a16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0f3104-730e-45e1-bc10-878bb556a02f">
      <Terms xmlns="http://schemas.microsoft.com/office/infopath/2007/PartnerControls"/>
    </lcf76f155ced4ddcb4097134ff3c332f>
    <TaxCatchAll xmlns="417936f4-b8c1-42fb-9944-6d45a4a168cc" xsi:nil="true"/>
  </documentManagement>
</p:properties>
</file>

<file path=customXml/itemProps1.xml><?xml version="1.0" encoding="utf-8"?>
<ds:datastoreItem xmlns:ds="http://schemas.openxmlformats.org/officeDocument/2006/customXml" ds:itemID="{2A1BD812-0B0F-4623-AEAA-2E3A111693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1BA4CB-8F5C-46E4-8E78-D550281BA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0f3104-730e-45e1-bc10-878bb556a02f"/>
    <ds:schemaRef ds:uri="417936f4-b8c1-42fb-9944-6d45a4a16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3CDCB-BF2C-4AFF-9EC4-9532FC33A622}">
  <ds:schemaRefs>
    <ds:schemaRef ds:uri="http://schemas.microsoft.com/office/2006/metadata/properties"/>
    <ds:schemaRef ds:uri="http://schemas.microsoft.com/office/infopath/2007/PartnerControls"/>
    <ds:schemaRef ds:uri="c00f3104-730e-45e1-bc10-878bb556a02f"/>
    <ds:schemaRef ds:uri="417936f4-b8c1-42fb-9944-6d45a4a168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Template-ZHB-verdana.dotx</Template>
  <TotalTime>0</TotalTime>
  <Pages>1</Pages>
  <Words>115</Words>
  <Characters>606</Characters>
  <Application>Microsoft Office Word</Application>
  <DocSecurity>0</DocSecurity>
  <Lines>15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Reijnen</dc:creator>
  <cp:keywords/>
  <dc:description/>
  <cp:lastModifiedBy>Marina Meens</cp:lastModifiedBy>
  <cp:revision>13</cp:revision>
  <dcterms:created xsi:type="dcterms:W3CDTF">2026-03-31T06:46:00Z</dcterms:created>
  <dcterms:modified xsi:type="dcterms:W3CDTF">2026-04-21T12:19:00Z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0x010100E2455EA4F8A75749A06259D739C9D279</vt:lpwstr>
  </property>
  <property fmtid="{D5CDD505-2E9C-101B-9397-08002B2CF9AE}" pid="3" name="MediaServiceImageTags">
    <vt:lpwstr/>
  </property>
  <property fmtid="{D5CDD505-2E9C-101B-9397-08002B2CF9AE}" pid="4" name="MSIP_Label_24e57bac-d225-40fb-8a9e-62b5be587a96_Enabled">
    <vt:lpwstr>true</vt:lpwstr>
  </property>
  <property fmtid="{D5CDD505-2E9C-101B-9397-08002B2CF9AE}" pid="5" name="MSIP_Label_24e57bac-d225-40fb-8a9e-62b5be587a96_SetDate">
    <vt:lpwstr>2026-02-06T14:18:05Z</vt:lpwstr>
  </property>
  <property fmtid="{D5CDD505-2E9C-101B-9397-08002B2CF9AE}" pid="6" name="MSIP_Label_24e57bac-d225-40fb-8a9e-62b5be587a96_Method">
    <vt:lpwstr>Standard</vt:lpwstr>
  </property>
  <property fmtid="{D5CDD505-2E9C-101B-9397-08002B2CF9AE}" pid="7" name="MSIP_Label_24e57bac-d225-40fb-8a9e-62b5be587a96_Name">
    <vt:lpwstr>Internal</vt:lpwstr>
  </property>
  <property fmtid="{D5CDD505-2E9C-101B-9397-08002B2CF9AE}" pid="8" name="MSIP_Label_24e57bac-d225-40fb-8a9e-62b5be587a96_SiteId">
    <vt:lpwstr>a398fcff-8d2b-4930-a7f7-e1c99a108d77</vt:lpwstr>
  </property>
  <property fmtid="{D5CDD505-2E9C-101B-9397-08002B2CF9AE}" pid="9" name="MSIP_Label_24e57bac-d225-40fb-8a9e-62b5be587a96_ActionId">
    <vt:lpwstr>c6ca34cd-0d7d-46d0-82cf-b983baee6c4c</vt:lpwstr>
  </property>
  <property fmtid="{D5CDD505-2E9C-101B-9397-08002B2CF9AE}" pid="10" name="MSIP_Label_24e57bac-d225-40fb-8a9e-62b5be587a96_ContentBits">
    <vt:lpwstr>0</vt:lpwstr>
  </property>
  <property fmtid="{D5CDD505-2E9C-101B-9397-08002B2CF9AE}" pid="11" name="MSIP_Label_24e57bac-d225-40fb-8a9e-62b5be587a96_Tag">
    <vt:lpwstr>10, 3, 0, 1</vt:lpwstr>
  </property>
</Properties>
</file>